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69A08C73" w:rsidR="00072466" w:rsidRDefault="00433607" w:rsidP="00D23955">
      <w:pPr>
        <w:pStyle w:val="Title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2CB01DC4" wp14:editId="32247827">
            <wp:simplePos x="0" y="0"/>
            <wp:positionH relativeFrom="margin">
              <wp:align>center</wp:align>
            </wp:positionH>
            <wp:positionV relativeFrom="paragraph">
              <wp:posOffset>-348615</wp:posOffset>
            </wp:positionV>
            <wp:extent cx="1230630" cy="1790368"/>
            <wp:effectExtent l="0" t="0" r="7620" b="635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0480" w14:textId="699B0FA7" w:rsidR="00433607" w:rsidRDefault="00433607" w:rsidP="00D23955">
      <w:pPr>
        <w:pStyle w:val="Title"/>
        <w:rPr>
          <w:b/>
          <w:bCs/>
          <w:szCs w:val="24"/>
          <w:rtl/>
        </w:rPr>
      </w:pPr>
    </w:p>
    <w:p w14:paraId="71A26F1F" w14:textId="4F39191A" w:rsidR="00433607" w:rsidRDefault="00911C60" w:rsidP="00D23955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4288595F">
                <wp:simplePos x="0" y="0"/>
                <wp:positionH relativeFrom="margin">
                  <wp:posOffset>1242060</wp:posOffset>
                </wp:positionH>
                <wp:positionV relativeFrom="paragraph">
                  <wp:posOffset>6350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F1B7A" w14:textId="77777777" w:rsidR="00911C60" w:rsidRDefault="00911C60" w:rsidP="00911C6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3B53E543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7.8pt;margin-top:.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B50j/H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1C8F1B7A" w14:textId="77777777" w:rsidR="00911C60" w:rsidRDefault="00911C60" w:rsidP="00911C6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3B53E543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B067B" w14:textId="04945F99" w:rsidR="00433607" w:rsidRDefault="00433607" w:rsidP="00D23955">
      <w:pPr>
        <w:pStyle w:val="Title"/>
        <w:rPr>
          <w:b/>
          <w:bCs/>
          <w:szCs w:val="24"/>
          <w:rtl/>
        </w:rPr>
      </w:pPr>
    </w:p>
    <w:p w14:paraId="4B242BED" w14:textId="45B5F78B" w:rsidR="00433607" w:rsidRDefault="00433607" w:rsidP="00D23955">
      <w:pPr>
        <w:pStyle w:val="Title"/>
        <w:rPr>
          <w:b/>
          <w:bCs/>
          <w:szCs w:val="24"/>
          <w:rtl/>
        </w:rPr>
      </w:pPr>
    </w:p>
    <w:p w14:paraId="70E65E2B" w14:textId="77777777" w:rsidR="00433607" w:rsidRDefault="00433607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79E060E2" w:rsidR="002944E1" w:rsidRDefault="002944E1" w:rsidP="00E95C0F">
      <w:pPr>
        <w:pStyle w:val="Title"/>
        <w:rPr>
          <w:b/>
          <w:bCs/>
          <w:szCs w:val="24"/>
          <w:rtl/>
        </w:rPr>
      </w:pPr>
    </w:p>
    <w:p w14:paraId="54AA764E" w14:textId="76CE3B1C" w:rsidR="00433607" w:rsidRDefault="00433607" w:rsidP="00E95C0F">
      <w:pPr>
        <w:pStyle w:val="Title"/>
        <w:rPr>
          <w:b/>
          <w:bCs/>
          <w:szCs w:val="24"/>
          <w:rtl/>
        </w:rPr>
      </w:pPr>
    </w:p>
    <w:p w14:paraId="04870E8A" w14:textId="771EBF34" w:rsidR="00433607" w:rsidRDefault="00433607" w:rsidP="00E95C0F">
      <w:pPr>
        <w:pStyle w:val="Title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3472" behindDoc="0" locked="0" layoutInCell="1" allowOverlap="1" wp14:anchorId="16780CC5" wp14:editId="3EC27043">
            <wp:simplePos x="0" y="0"/>
            <wp:positionH relativeFrom="page">
              <wp:posOffset>3276600</wp:posOffset>
            </wp:positionH>
            <wp:positionV relativeFrom="paragraph">
              <wp:posOffset>-514985</wp:posOffset>
            </wp:positionV>
            <wp:extent cx="1230630" cy="1790368"/>
            <wp:effectExtent l="0" t="0" r="7620" b="635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4C20" w14:textId="2FF1C5A6" w:rsidR="00433607" w:rsidRDefault="00433607" w:rsidP="00E95C0F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7B3F59E3">
                <wp:simplePos x="0" y="0"/>
                <wp:positionH relativeFrom="margin">
                  <wp:posOffset>1348740</wp:posOffset>
                </wp:positionH>
                <wp:positionV relativeFrom="paragraph">
                  <wp:posOffset>31115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A5B78" w14:textId="77777777" w:rsidR="00911C60" w:rsidRDefault="00911C60" w:rsidP="00911C6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7B6BD9AA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6.2pt;margin-top:2.4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Bk3YXfAAAACAEAAA8AAABkcnMvZG93bnJldi54&#10;bWxMj09LxDAUxO+C3yE8wZubbrfYbu3roqIgIohV0L1lm2dbzJ/SpNv47Y0nPQ4zzPym2gWt2JEm&#10;N1iDsF4lwMi0Vg6mQ3h7vb8ogDkvjBTKGkL4Jge7+vSkEqW0i3mhY+M7FkuMKwVC7/1Ycu7anrRw&#10;KzuSid6nnbTwUU4dl5NYYrlWPE2SS67FYOJCL0a67an9amaNoJrnj8flTr5nfR726mkOD7S/QTw/&#10;C9dXwDwF/xeGX/yIDnVkOtjZSMcUQrpOsxhFyLbAor/JNzmwA0KxLYDXFf9/oP4B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EGTdhd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738A5B78" w14:textId="77777777" w:rsidR="00911C60" w:rsidRDefault="00911C60" w:rsidP="00911C6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7B6BD9AA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BE163" w14:textId="47CC7E2A" w:rsidR="00433607" w:rsidRDefault="00433607" w:rsidP="00E95C0F">
      <w:pPr>
        <w:pStyle w:val="Title"/>
        <w:rPr>
          <w:b/>
          <w:bCs/>
          <w:sz w:val="28"/>
          <w:rtl/>
        </w:rPr>
      </w:pPr>
    </w:p>
    <w:p w14:paraId="5F467F32" w14:textId="5E6CCD81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0F14A4DC" w14:textId="77777777" w:rsidR="00433607" w:rsidRDefault="00433607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5895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5896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5897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5898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5899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5900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5901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5902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5903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5904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5905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B6A4" w14:textId="77777777" w:rsidR="00FC5EBB" w:rsidRDefault="00FC5EBB">
      <w:r>
        <w:separator/>
      </w:r>
    </w:p>
  </w:endnote>
  <w:endnote w:type="continuationSeparator" w:id="0">
    <w:p w14:paraId="4DD3F3DE" w14:textId="77777777" w:rsidR="00FC5EBB" w:rsidRDefault="00FC5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97C03" w14:textId="77777777" w:rsidR="00FC5EBB" w:rsidRDefault="00FC5EBB" w:rsidP="004C4BD6">
      <w:pPr>
        <w:bidi w:val="0"/>
      </w:pPr>
      <w:r>
        <w:separator/>
      </w:r>
    </w:p>
  </w:footnote>
  <w:footnote w:type="continuationSeparator" w:id="0">
    <w:p w14:paraId="2000DCEE" w14:textId="77777777" w:rsidR="00FC5EBB" w:rsidRDefault="00FC5EBB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33607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1C60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195E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5EBB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8</TotalTime>
  <Pages>17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