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0E3522BB" w:rsidR="00072466" w:rsidRDefault="00B90A1B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BF2BFC1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F91BA" w14:textId="410DD5DF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بخش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014F91BA" w14:textId="410DD5DF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نام بخش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6EC">
        <w:drawing>
          <wp:inline distT="0" distB="0" distL="0" distR="0" wp14:anchorId="27821EF3" wp14:editId="62A1E34E">
            <wp:extent cx="1282642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19" cy="18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6C34359C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3DFC5472">
                <wp:simplePos x="0" y="0"/>
                <wp:positionH relativeFrom="margin">
                  <wp:posOffset>1287145</wp:posOffset>
                </wp:positionH>
                <wp:positionV relativeFrom="paragraph">
                  <wp:posOffset>666115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DCBFD" w14:textId="77777777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بخش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531A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0" type="#_x0000_t62" style="position:absolute;left:0;text-align:left;margin-left:101.35pt;margin-top:52.4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LtLhTvhAAAACwEAAA8AAABkcnMvZG93bnJldi54&#10;bWxMj09Lw0AQxe+C32EZwZvdNYY2jdkUFQWRgpgWtLdtdkyC+ydkN0389o4nPc57P968V2xma9gJ&#10;h9B5J+F6IYChq73uXCNhv3u6yoCFqJxWxjuU8I0BNuX5WaFy7Sf3hqcqNoxCXMiVhDbGPuc81C1a&#10;FRa+R0fepx+sinQODdeDmijcGp4IseRWdY4+tKrHhxbrr2q0Ekz1+vEyPer3tF3NB7Md52c83Et5&#10;eTHf3QKLOMc/GH7rU3UoqdPRj04HZiQkIlkRSoZI18CIuFmmtO5ISrbOgJcF/7+h/AE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C7S4U7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012DCBFD" w14:textId="77777777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نام بخش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6EC">
        <w:drawing>
          <wp:inline distT="0" distB="0" distL="0" distR="0" wp14:anchorId="29F9907E" wp14:editId="3C347F11">
            <wp:extent cx="1200150" cy="1711183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36" cy="1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30BD2E68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lastRenderedPageBreak/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3643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3644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3645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3646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3647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3648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3649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3650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3651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3652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3653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13733A01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5F8CF86A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59638849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824497B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755C5F3F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60EA9CE6" w:rsidR="00BE5F64" w:rsidRDefault="00BE5F64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B905EAA" w14:textId="572FDC89" w:rsidR="00E876EC" w:rsidRDefault="00E876EC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547A76F2">
                <wp:simplePos x="0" y="0"/>
                <wp:positionH relativeFrom="page">
                  <wp:posOffset>4543425</wp:posOffset>
                </wp:positionH>
                <wp:positionV relativeFrom="paragraph">
                  <wp:posOffset>328930</wp:posOffset>
                </wp:positionV>
                <wp:extent cx="2754630" cy="761365"/>
                <wp:effectExtent l="188595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0"/>
                            <a:gd name="adj2" fmla="val 249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357.75pt;margin-top:25.9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" adj="-14677,16191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02822E1E" w:rsidR="00A67D6F" w:rsidRDefault="00E876EC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2E31CA0">
                <wp:simplePos x="0" y="0"/>
                <wp:positionH relativeFrom="page">
                  <wp:posOffset>6033135</wp:posOffset>
                </wp:positionH>
                <wp:positionV relativeFrom="paragraph">
                  <wp:posOffset>-514985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5.05pt;margin-top:-40.5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3ACDB7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6081FCC4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75CADB25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</w:t>
      </w:r>
      <w:r w:rsidR="008E15C7"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4617F881">
                <wp:simplePos x="0" y="0"/>
                <wp:positionH relativeFrom="page">
                  <wp:posOffset>1724025</wp:posOffset>
                </wp:positionH>
                <wp:positionV relativeFrom="paragraph">
                  <wp:posOffset>-643890</wp:posOffset>
                </wp:positionV>
                <wp:extent cx="1813560" cy="634365"/>
                <wp:effectExtent l="0" t="0" r="15240" b="28003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4889"/>
                            <a:gd name="adj2" fmla="val 913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135.75pt;margin-top:-50.7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" adj="14016,30538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B04">
        <w:rPr>
          <w:rFonts w:cs="B Nazanin"/>
          <w:i/>
          <w:iCs/>
          <w:sz w:val="24"/>
          <w:rtl/>
        </w:rPr>
        <w:t>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53A2B" w14:textId="77777777" w:rsidR="009135AB" w:rsidRDefault="009135AB">
      <w:r>
        <w:separator/>
      </w:r>
    </w:p>
  </w:endnote>
  <w:endnote w:type="continuationSeparator" w:id="0">
    <w:p w14:paraId="10CDE4F6" w14:textId="77777777" w:rsidR="009135AB" w:rsidRDefault="0091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DB88" w14:textId="77777777" w:rsidR="009135AB" w:rsidRDefault="009135AB" w:rsidP="004C4BD6">
      <w:pPr>
        <w:bidi w:val="0"/>
      </w:pPr>
      <w:r>
        <w:separator/>
      </w:r>
    </w:p>
  </w:footnote>
  <w:footnote w:type="continuationSeparator" w:id="0">
    <w:p w14:paraId="1FD2FFAA" w14:textId="77777777" w:rsidR="009135AB" w:rsidRDefault="009135AB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15C7"/>
    <w:rsid w:val="008E62BD"/>
    <w:rsid w:val="008E7E08"/>
    <w:rsid w:val="009135AB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876EC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6</TotalTime>
  <Pages>17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