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AD8E0" w14:textId="2C1D7E40" w:rsidR="00632128" w:rsidRDefault="00632128" w:rsidP="00632128">
      <w:pPr>
        <w:pStyle w:val="NormalWeb"/>
        <w:jc w:val="center"/>
      </w:pPr>
      <w:r>
        <w:rPr>
          <w:rFonts w:cs="B Nazanin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3D8169BE">
                <wp:simplePos x="0" y="0"/>
                <wp:positionH relativeFrom="margin">
                  <wp:posOffset>1165860</wp:posOffset>
                </wp:positionH>
                <wp:positionV relativeFrom="paragraph">
                  <wp:posOffset>728345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A04CD" w14:textId="77777777" w:rsidR="00D152A3" w:rsidRDefault="00D152A3" w:rsidP="00D152A3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0E7C5D0A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1.8pt;margin-top:57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GJSwwj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540A04CD" w14:textId="77777777" w:rsidR="00D152A3" w:rsidRDefault="00D152A3" w:rsidP="00D152A3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0E7C5D0A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52066C" wp14:editId="42368823">
            <wp:extent cx="1102186" cy="170076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09" cy="17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E1FA" w14:textId="40282BDB" w:rsidR="00072466" w:rsidRDefault="00072466" w:rsidP="00D23955">
      <w:pPr>
        <w:pStyle w:val="Title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273ED6D7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67E4302">
                <wp:simplePos x="0" y="0"/>
                <wp:positionH relativeFrom="margin">
                  <wp:posOffset>1210945</wp:posOffset>
                </wp:positionH>
                <wp:positionV relativeFrom="paragraph">
                  <wp:posOffset>799465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0F9F3" w14:textId="77777777" w:rsidR="00D152A3" w:rsidRDefault="00D152A3" w:rsidP="00D152A3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092D1590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5.35pt;margin-top:62.9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" adj="23903,31299" fillcolor="white [3212]" strokecolor="#4e6128 [1606]" strokeweight="2pt">
                <v:textbox>
                  <w:txbxContent>
                    <w:p w14:paraId="21A0F9F3" w14:textId="77777777" w:rsidR="00D152A3" w:rsidRDefault="00D152A3" w:rsidP="00D152A3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092D1590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128">
        <w:drawing>
          <wp:inline distT="0" distB="0" distL="0" distR="0" wp14:anchorId="7DB4A198" wp14:editId="15A82C99">
            <wp:extent cx="1102186" cy="1700764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09" cy="17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Pr="00632128" w:rsidRDefault="0009178E" w:rsidP="00311D0F">
      <w:pPr>
        <w:pStyle w:val="Title"/>
        <w:rPr>
          <w:rFonts w:cs="B Nazanin"/>
          <w:b/>
          <w:bCs/>
          <w:color w:val="000000" w:themeColor="text1"/>
          <w:sz w:val="16"/>
          <w:szCs w:val="16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64AA1E2C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FF7B97">
        <w:rPr>
          <w:rFonts w:cs="B Nazanin" w:hint="cs"/>
          <w:sz w:val="24"/>
          <w:rtl/>
        </w:rPr>
        <w:t>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7002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7003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7004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7005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7006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7007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7008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7009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7010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7011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7012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07D715F9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38935A65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1BB62827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D8D820A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07FFA64B" w:rsidR="000D6B7B" w:rsidRDefault="00D152A3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0DD36E08">
                <wp:simplePos x="0" y="0"/>
                <wp:positionH relativeFrom="margin">
                  <wp:posOffset>3404235</wp:posOffset>
                </wp:positionH>
                <wp:positionV relativeFrom="paragraph">
                  <wp:posOffset>379730</wp:posOffset>
                </wp:positionV>
                <wp:extent cx="2754630" cy="761365"/>
                <wp:effectExtent l="209550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25557"/>
                            <a:gd name="adj2" fmla="val -25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68.05pt;margin-top:29.9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" adj="-16320,10246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985A2A0" w:rsidR="00BE5F64" w:rsidRDefault="00D152A3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196E6095">
                <wp:simplePos x="0" y="0"/>
                <wp:positionH relativeFrom="page">
                  <wp:posOffset>5964555</wp:posOffset>
                </wp:positionH>
                <wp:positionV relativeFrom="paragraph">
                  <wp:posOffset>-483870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69.65pt;margin-top:-38.1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Oid27z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15E4F9F7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0C5639B2" w:rsidR="00F7598C" w:rsidRPr="00D84D65" w:rsidRDefault="00D152A3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62F027A5">
                <wp:simplePos x="0" y="0"/>
                <wp:positionH relativeFrom="margin">
                  <wp:align>left</wp:align>
                </wp:positionH>
                <wp:positionV relativeFrom="paragraph">
                  <wp:posOffset>-497205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0;margin-top:-39.15pt;width:142.8pt;height:49.9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948F3" w14:textId="77777777" w:rsidR="00622C53" w:rsidRDefault="00622C53">
      <w:r>
        <w:separator/>
      </w:r>
    </w:p>
  </w:endnote>
  <w:endnote w:type="continuationSeparator" w:id="0">
    <w:p w14:paraId="6F2FEAD4" w14:textId="77777777" w:rsidR="00622C53" w:rsidRDefault="0062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7E57A" w14:textId="77777777" w:rsidR="00622C53" w:rsidRDefault="00622C53" w:rsidP="004C4BD6">
      <w:pPr>
        <w:bidi w:val="0"/>
      </w:pPr>
      <w:r>
        <w:separator/>
      </w:r>
    </w:p>
  </w:footnote>
  <w:footnote w:type="continuationSeparator" w:id="0">
    <w:p w14:paraId="6887D2E7" w14:textId="77777777" w:rsidR="00622C53" w:rsidRDefault="00622C53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2C53"/>
    <w:rsid w:val="0062435A"/>
    <w:rsid w:val="00625846"/>
    <w:rsid w:val="00632128"/>
    <w:rsid w:val="00635A70"/>
    <w:rsid w:val="0063638C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152A3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</TotalTime>
  <Pages>17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