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9E1FA" w14:textId="67EEECC4" w:rsidR="00072466" w:rsidRDefault="00C1685C" w:rsidP="00D23955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6859567F">
                <wp:simplePos x="0" y="0"/>
                <wp:positionH relativeFrom="margin">
                  <wp:posOffset>1085215</wp:posOffset>
                </wp:positionH>
                <wp:positionV relativeFrom="paragraph">
                  <wp:posOffset>42545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A4C01" w14:textId="77777777" w:rsidR="00DA136D" w:rsidRDefault="00DA136D" w:rsidP="00DA136D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5426BD55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85.45pt;margin-top:3.35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" adj="23903,31299" fillcolor="white [3212]" strokecolor="#4e6128 [1606]" strokeweight="2pt">
                <v:textbox>
                  <w:txbxContent>
                    <w:p w14:paraId="6D3A4C01" w14:textId="77777777" w:rsidR="00DA136D" w:rsidRDefault="00DA136D" w:rsidP="00DA136D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5426BD55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Cs w:val="24"/>
          <w:rtl/>
        </w:rPr>
        <w:drawing>
          <wp:anchor distT="0" distB="0" distL="114300" distR="114300" simplePos="0" relativeHeight="251749376" behindDoc="0" locked="0" layoutInCell="1" allowOverlap="1" wp14:anchorId="14BFCD2C" wp14:editId="61CD8BB4">
            <wp:simplePos x="0" y="0"/>
            <wp:positionH relativeFrom="column">
              <wp:posOffset>2301875</wp:posOffset>
            </wp:positionH>
            <wp:positionV relativeFrom="paragraph">
              <wp:posOffset>-386715</wp:posOffset>
            </wp:positionV>
            <wp:extent cx="1078331" cy="1587500"/>
            <wp:effectExtent l="0" t="0" r="7620" b="0"/>
            <wp:wrapNone/>
            <wp:docPr id="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31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6BC38" w14:textId="4E3D4B63" w:rsidR="00C1685C" w:rsidRDefault="00C1685C" w:rsidP="00D23955">
      <w:pPr>
        <w:pStyle w:val="Title"/>
        <w:rPr>
          <w:b/>
          <w:bCs/>
          <w:szCs w:val="24"/>
        </w:rPr>
      </w:pPr>
    </w:p>
    <w:p w14:paraId="2081E524" w14:textId="1067385A" w:rsidR="00C1685C" w:rsidRDefault="00C1685C" w:rsidP="00D23955">
      <w:pPr>
        <w:pStyle w:val="Title"/>
        <w:rPr>
          <w:b/>
          <w:bCs/>
          <w:szCs w:val="24"/>
        </w:rPr>
      </w:pPr>
    </w:p>
    <w:p w14:paraId="695DC6B8" w14:textId="4D9D6B77" w:rsidR="00C1685C" w:rsidRDefault="00C1685C" w:rsidP="00D23955">
      <w:pPr>
        <w:pStyle w:val="Title"/>
        <w:rPr>
          <w:b/>
          <w:bCs/>
          <w:szCs w:val="24"/>
        </w:rPr>
      </w:pPr>
    </w:p>
    <w:p w14:paraId="2B30A047" w14:textId="0D81FCD5" w:rsidR="00C1685C" w:rsidRDefault="00C1685C" w:rsidP="00D23955">
      <w:pPr>
        <w:pStyle w:val="Title"/>
        <w:rPr>
          <w:b/>
          <w:bCs/>
          <w:szCs w:val="24"/>
        </w:rPr>
      </w:pPr>
    </w:p>
    <w:p w14:paraId="1E1BE671" w14:textId="2F64333A" w:rsidR="00C1685C" w:rsidRDefault="00C1685C" w:rsidP="00D23955">
      <w:pPr>
        <w:pStyle w:val="Title"/>
        <w:rPr>
          <w:b/>
          <w:bCs/>
          <w:szCs w:val="24"/>
        </w:rPr>
      </w:pPr>
    </w:p>
    <w:p w14:paraId="320DF80F" w14:textId="77777777" w:rsidR="00C1685C" w:rsidRDefault="00C1685C" w:rsidP="00D23955">
      <w:pPr>
        <w:pStyle w:val="Title"/>
        <w:rPr>
          <w:b/>
          <w:bCs/>
          <w:szCs w:val="24"/>
        </w:rPr>
      </w:pPr>
    </w:p>
    <w:p w14:paraId="3535DDD4" w14:textId="2240B162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</w:t>
      </w:r>
      <w:r w:rsidR="006076F5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اله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 دکتری</w:t>
      </w:r>
    </w:p>
    <w:p w14:paraId="6E8BDCC3" w14:textId="6F3103A7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52E0306F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DF9E662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13B48CBF" w14:textId="3DA84E95" w:rsidR="002944E1" w:rsidRDefault="002944E1" w:rsidP="00E95C0F">
      <w:pPr>
        <w:pStyle w:val="Title"/>
        <w:rPr>
          <w:b/>
          <w:bCs/>
          <w:szCs w:val="24"/>
        </w:rPr>
      </w:pPr>
    </w:p>
    <w:p w14:paraId="3F241CD2" w14:textId="208869AC" w:rsidR="00C1685C" w:rsidRDefault="00C1685C" w:rsidP="00E95C0F">
      <w:pPr>
        <w:pStyle w:val="Title"/>
        <w:rPr>
          <w:b/>
          <w:bCs/>
          <w:szCs w:val="24"/>
        </w:rPr>
      </w:pPr>
    </w:p>
    <w:p w14:paraId="2C4AB07F" w14:textId="25E08EEF" w:rsidR="00C1685C" w:rsidRDefault="00C1685C" w:rsidP="00E95C0F">
      <w:pPr>
        <w:pStyle w:val="Title"/>
        <w:rPr>
          <w:b/>
          <w:bCs/>
          <w:szCs w:val="24"/>
        </w:rPr>
      </w:pPr>
    </w:p>
    <w:p w14:paraId="67ADC46F" w14:textId="1055D5DB" w:rsidR="00C1685C" w:rsidRDefault="00C1685C" w:rsidP="00E95C0F">
      <w:pPr>
        <w:pStyle w:val="Title"/>
        <w:rPr>
          <w:b/>
          <w:bCs/>
          <w:szCs w:val="24"/>
        </w:rPr>
      </w:pPr>
    </w:p>
    <w:p w14:paraId="47F9EBE1" w14:textId="543EA9BB" w:rsidR="00C1685C" w:rsidRDefault="00C1685C" w:rsidP="00E95C0F">
      <w:pPr>
        <w:pStyle w:val="Title"/>
        <w:rPr>
          <w:b/>
          <w:bCs/>
          <w:szCs w:val="24"/>
        </w:rPr>
      </w:pPr>
    </w:p>
    <w:p w14:paraId="3F0A126A" w14:textId="65A7AF90" w:rsidR="00C1685C" w:rsidRDefault="00C1685C" w:rsidP="00E95C0F">
      <w:pPr>
        <w:pStyle w:val="Title"/>
        <w:rPr>
          <w:b/>
          <w:bCs/>
          <w:szCs w:val="24"/>
        </w:rPr>
      </w:pPr>
      <w:r>
        <w:rPr>
          <w:b/>
          <w:bCs/>
          <w:szCs w:val="24"/>
          <w:rtl/>
        </w:rPr>
        <w:lastRenderedPageBreak/>
        <w:drawing>
          <wp:anchor distT="0" distB="0" distL="114300" distR="114300" simplePos="0" relativeHeight="251751424" behindDoc="0" locked="0" layoutInCell="1" allowOverlap="1" wp14:anchorId="7FF97CFA" wp14:editId="4203187C">
            <wp:simplePos x="0" y="0"/>
            <wp:positionH relativeFrom="column">
              <wp:posOffset>2404110</wp:posOffset>
            </wp:positionH>
            <wp:positionV relativeFrom="paragraph">
              <wp:posOffset>-395605</wp:posOffset>
            </wp:positionV>
            <wp:extent cx="1078331" cy="1587500"/>
            <wp:effectExtent l="0" t="0" r="7620" b="0"/>
            <wp:wrapNone/>
            <wp:docPr id="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331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8859D5" w14:textId="7CDB77FA" w:rsidR="00C1685C" w:rsidRDefault="00C1685C" w:rsidP="00E95C0F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76DF7722">
                <wp:simplePos x="0" y="0"/>
                <wp:positionH relativeFrom="margin">
                  <wp:posOffset>1058545</wp:posOffset>
                </wp:positionH>
                <wp:positionV relativeFrom="paragraph">
                  <wp:posOffset>15240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A5444" w14:textId="77777777" w:rsidR="00DA136D" w:rsidRDefault="00DA136D" w:rsidP="00DA136D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50971340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83.35pt;margin-top:1.2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" adj="23903,31299" fillcolor="white [3212]" strokecolor="#4e6128 [1606]" strokeweight="2pt">
                <v:textbox>
                  <w:txbxContent>
                    <w:p w14:paraId="4ECA5444" w14:textId="77777777" w:rsidR="00DA136D" w:rsidRDefault="00DA136D" w:rsidP="00DA136D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50971340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2166AC" w14:textId="356CBF55" w:rsidR="00C1685C" w:rsidRDefault="00C1685C" w:rsidP="00E95C0F">
      <w:pPr>
        <w:pStyle w:val="Title"/>
        <w:rPr>
          <w:b/>
          <w:bCs/>
          <w:szCs w:val="24"/>
        </w:rPr>
      </w:pPr>
    </w:p>
    <w:p w14:paraId="27F4FA9E" w14:textId="7C3F57F6" w:rsidR="00C1685C" w:rsidRDefault="00C1685C" w:rsidP="00E95C0F">
      <w:pPr>
        <w:pStyle w:val="Title"/>
        <w:rPr>
          <w:b/>
          <w:bCs/>
          <w:szCs w:val="24"/>
        </w:rPr>
      </w:pPr>
    </w:p>
    <w:p w14:paraId="251E6D08" w14:textId="77777777" w:rsidR="00C1685C" w:rsidRDefault="00C1685C" w:rsidP="00E95C0F">
      <w:pPr>
        <w:pStyle w:val="Title"/>
        <w:rPr>
          <w:b/>
          <w:bCs/>
          <w:sz w:val="28"/>
          <w:rtl/>
        </w:rPr>
      </w:pPr>
    </w:p>
    <w:p w14:paraId="5F467F32" w14:textId="77777777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FD06077" w14:textId="7367AACF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0D5A13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رساله دکتری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1E6CC444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6F6FF0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رساله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6E2E31">
        <w:rPr>
          <w:rFonts w:cs="B Nazanin" w:hint="cs"/>
          <w:color w:val="000000" w:themeColor="text1"/>
          <w:sz w:val="24"/>
          <w:szCs w:val="24"/>
          <w:rtl/>
          <w:lang w:bidi="fa-IR"/>
        </w:rPr>
        <w:t>18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36656BD3">
                <wp:simplePos x="0" y="0"/>
                <wp:positionH relativeFrom="page">
                  <wp:posOffset>6347460</wp:posOffset>
                </wp:positionH>
                <wp:positionV relativeFrom="paragraph">
                  <wp:posOffset>1438910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499.8pt;margin-top:113.3pt;width:90.85pt;height:46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0C317120" w:rsidR="005C3032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503266">
        <w:rPr>
          <w:rFonts w:cs="B Nazanin" w:hint="eastAsia"/>
          <w:sz w:val="24"/>
          <w:rtl/>
        </w:rPr>
        <w:t>دانش</w:t>
      </w:r>
      <w:r w:rsidRPr="00503266">
        <w:rPr>
          <w:rFonts w:cs="B Nazanin"/>
          <w:sz w:val="24"/>
          <w:rtl/>
        </w:rPr>
        <w:t xml:space="preserve"> و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ژگ</w:t>
      </w:r>
      <w:r w:rsidRPr="00503266">
        <w:rPr>
          <w:rFonts w:cs="B Nazanin" w:hint="cs"/>
          <w:sz w:val="24"/>
          <w:rtl/>
        </w:rPr>
        <w:t>ی‌</w:t>
      </w:r>
      <w:r w:rsidRPr="00503266">
        <w:rPr>
          <w:rFonts w:cs="B Nazanin" w:hint="eastAsia"/>
          <w:sz w:val="24"/>
          <w:rtl/>
        </w:rPr>
        <w:t>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حرارت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در طراح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کارآمد و مقرون ‌به‌ صرفه تمام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عمل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ات‌ها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فرآور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شامل انتقال حرارت مواد غذا</w:t>
      </w:r>
      <w:r w:rsidRPr="00503266">
        <w:rPr>
          <w:rFonts w:cs="B Nazanin" w:hint="cs"/>
          <w:sz w:val="24"/>
          <w:rtl/>
        </w:rPr>
        <w:t>یی</w:t>
      </w:r>
      <w:r w:rsidRPr="00503266">
        <w:rPr>
          <w:rFonts w:cs="B Nazanin"/>
          <w:sz w:val="24"/>
          <w:rtl/>
        </w:rPr>
        <w:t xml:space="preserve"> ضرور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Pr="00503266">
        <w:rPr>
          <w:rFonts w:cs="B Nazanin"/>
          <w:sz w:val="24"/>
          <w:rtl/>
        </w:rPr>
        <w:t>. برخ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از فرآ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ندها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Pr="00503266">
        <w:rPr>
          <w:rFonts w:cs="B Nazanin"/>
          <w:sz w:val="24"/>
          <w:rtl/>
        </w:rPr>
        <w:t>گرما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سرما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Pr="00503266">
        <w:rPr>
          <w:rFonts w:cs="B Nazanin"/>
          <w:sz w:val="24"/>
          <w:rtl/>
        </w:rPr>
        <w:t xml:space="preserve">. </w:t>
      </w:r>
    </w:p>
    <w:p w14:paraId="54F6D822" w14:textId="44D7D33F" w:rsidR="008D0D74" w:rsidRDefault="008D0D74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</w:p>
    <w:p w14:paraId="51E7A0C5" w14:textId="39216D15" w:rsidR="008D0D74" w:rsidRDefault="008D0D74" w:rsidP="008D0D74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sz w:val="24"/>
        </w:rPr>
      </w:pPr>
      <w:r>
        <w:rPr>
          <w:rFonts w:cs="B Nazanin" w:hint="cs"/>
          <w:b/>
          <w:bCs/>
          <w:sz w:val="24"/>
          <w:rtl/>
        </w:rPr>
        <w:t>جنبه</w:t>
      </w:r>
      <w:r>
        <w:rPr>
          <w:rFonts w:cs="B Nazanin" w:hint="cs"/>
          <w:b/>
          <w:bCs/>
          <w:sz w:val="24"/>
          <w:rtl/>
        </w:rPr>
        <w:softHyphen/>
        <w:t>های نوآوری طرح</w:t>
      </w:r>
    </w:p>
    <w:p w14:paraId="58B43F11" w14:textId="36580BA6" w:rsidR="008D0D74" w:rsidRPr="008D0D74" w:rsidRDefault="008D0D74" w:rsidP="008D0D74">
      <w:pPr>
        <w:pStyle w:val="Subtitle"/>
        <w:numPr>
          <w:ilvl w:val="0"/>
          <w:numId w:val="10"/>
        </w:numPr>
        <w:pBdr>
          <w:top w:val="none" w:sz="0" w:space="0" w:color="auto"/>
        </w:pBdr>
        <w:ind w:left="281" w:right="360" w:hanging="218"/>
        <w:jc w:val="both"/>
        <w:rPr>
          <w:rFonts w:cs="B Nazanin"/>
          <w:color w:val="000000" w:themeColor="text1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4CE1439A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9160" y="515874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0;margin-top:.4pt;width:156.55pt;height:51.6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 w:hint="cs"/>
          <w:color w:val="000000" w:themeColor="text1"/>
          <w:sz w:val="24"/>
          <w:rtl/>
        </w:rPr>
        <w:t>توسعه روش معکوس در حل مسائل سامانه زیستی</w:t>
      </w:r>
    </w:p>
    <w:p w14:paraId="080C4BF5" w14:textId="538F51D2" w:rsidR="001A0CD7" w:rsidRDefault="001A0CD7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A624D5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استفاده از </w:t>
      </w:r>
      <w:r w:rsidR="004F1238" w:rsidRPr="00257201">
        <w:rPr>
          <w:rFonts w:cs="B Nazanin"/>
          <w:sz w:val="24"/>
          <w:rtl/>
        </w:rPr>
        <w:t>روش تحل</w:t>
      </w:r>
      <w:r w:rsidR="004F1238" w:rsidRPr="00257201">
        <w:rPr>
          <w:rFonts w:cs="B Nazanin" w:hint="cs"/>
          <w:sz w:val="24"/>
          <w:rtl/>
        </w:rPr>
        <w:t>ی</w:t>
      </w:r>
      <w:r w:rsidR="004F1238" w:rsidRPr="00257201">
        <w:rPr>
          <w:rFonts w:cs="B Nazanin" w:hint="eastAsia"/>
          <w:sz w:val="24"/>
          <w:rtl/>
        </w:rPr>
        <w:t>ل</w:t>
      </w:r>
      <w:r w:rsidR="004F1238" w:rsidRPr="00257201">
        <w:rPr>
          <w:rFonts w:cs="B Nazanin"/>
          <w:sz w:val="24"/>
          <w:rtl/>
        </w:rPr>
        <w:t xml:space="preserve"> معکوس</w:t>
      </w:r>
      <w:r w:rsidR="004F1238">
        <w:rPr>
          <w:rFonts w:cs="B Nazanin" w:hint="cs"/>
          <w:sz w:val="24"/>
          <w:rtl/>
        </w:rPr>
        <w:t xml:space="preserve"> به عنوان یک روش غیرمخرب</w:t>
      </w:r>
      <w:r w:rsidR="00492E1A">
        <w:rPr>
          <w:rFonts w:cs="B Nazanin" w:hint="cs"/>
          <w:sz w:val="24"/>
          <w:rtl/>
        </w:rPr>
        <w:t xml:space="preserve">، می‌توان </w:t>
      </w:r>
      <w:r w:rsidR="00492E1A" w:rsidRPr="00257201">
        <w:rPr>
          <w:rFonts w:cs="B Nazanin"/>
          <w:sz w:val="24"/>
          <w:rtl/>
        </w:rPr>
        <w:t>ا</w:t>
      </w:r>
      <w:r w:rsidR="00492E1A" w:rsidRPr="00257201">
        <w:rPr>
          <w:rFonts w:cs="B Nazanin" w:hint="cs"/>
          <w:sz w:val="24"/>
          <w:rtl/>
        </w:rPr>
        <w:t>ی</w:t>
      </w:r>
      <w:r w:rsidR="00492E1A" w:rsidRPr="00257201">
        <w:rPr>
          <w:rFonts w:cs="B Nazanin" w:hint="eastAsia"/>
          <w:sz w:val="24"/>
          <w:rtl/>
        </w:rPr>
        <w:t>ن</w:t>
      </w:r>
      <w:r w:rsidR="00492E1A" w:rsidRPr="00257201">
        <w:rPr>
          <w:rFonts w:cs="B Nazanin"/>
          <w:sz w:val="24"/>
          <w:rtl/>
        </w:rPr>
        <w:t xml:space="preserve"> خواص </w:t>
      </w:r>
      <w:r w:rsidR="00FF7B97">
        <w:rPr>
          <w:rFonts w:cs="B Nazanin" w:hint="cs"/>
          <w:sz w:val="24"/>
          <w:rtl/>
        </w:rPr>
        <w:t>را تخمین زد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lastRenderedPageBreak/>
        <w:t>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7908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7909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7910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7911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7912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7913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7914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7915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7916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7917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7918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7EFB654E" w14:textId="4709255B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6CDA43F2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611EADE6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0E94632E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44EAE774" w:rsidR="000D6B7B" w:rsidRDefault="00DA136D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798E9FA7">
                <wp:simplePos x="0" y="0"/>
                <wp:positionH relativeFrom="margin">
                  <wp:posOffset>3480435</wp:posOffset>
                </wp:positionH>
                <wp:positionV relativeFrom="paragraph">
                  <wp:posOffset>408305</wp:posOffset>
                </wp:positionV>
                <wp:extent cx="2754630" cy="761365"/>
                <wp:effectExtent l="1943100" t="0" r="26670" b="1968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20026"/>
                            <a:gd name="adj2" fmla="val -1007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left:0;text-align:left;margin-left:274.05pt;margin-top:32.15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" adj="-15126,8624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3584DA6B" w:rsidR="00BE5F64" w:rsidRDefault="00DA136D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1F51753A">
                <wp:simplePos x="0" y="0"/>
                <wp:positionH relativeFrom="page">
                  <wp:posOffset>5793105</wp:posOffset>
                </wp:positionH>
                <wp:positionV relativeFrom="paragraph">
                  <wp:posOffset>-436245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56.15pt;margin-top:-34.35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7BB3E" w14:textId="644DAE26" w:rsidR="00A67D6F" w:rsidRDefault="00A67D6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56D4DDD1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3F4E74D7" w:rsidR="00F7598C" w:rsidRPr="00D84D65" w:rsidRDefault="00DA136D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3FE534BF">
                <wp:simplePos x="0" y="0"/>
                <wp:positionH relativeFrom="margin">
                  <wp:align>left</wp:align>
                </wp:positionH>
                <wp:positionV relativeFrom="paragraph">
                  <wp:posOffset>-526415</wp:posOffset>
                </wp:positionV>
                <wp:extent cx="1813560" cy="634365"/>
                <wp:effectExtent l="0" t="0" r="15240" b="3752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3313"/>
                            <a:gd name="adj2" fmla="val 1063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0;margin-top:-41.45pt;width:142.8pt;height:49.95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" adj="13676,33782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AA1"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="00F71AA1" w:rsidRPr="00F71AA1">
        <w:rPr>
          <w:rFonts w:cs="B Nazanin"/>
          <w:sz w:val="24"/>
          <w:rtl/>
        </w:rPr>
        <w:t>الله</w:t>
      </w:r>
      <w:r w:rsidR="00F71AA1" w:rsidRPr="00F71AA1">
        <w:rPr>
          <w:rFonts w:cs="B Nazanin" w:hint="cs"/>
          <w:sz w:val="24"/>
          <w:rtl/>
        </w:rPr>
        <w:t>ی</w:t>
      </w:r>
      <w:r w:rsidR="00F71AA1" w:rsidRPr="00F71AA1">
        <w:rPr>
          <w:rFonts w:cs="B Nazanin" w:hint="eastAsia"/>
          <w:sz w:val="24"/>
          <w:rtl/>
        </w:rPr>
        <w:t>،</w:t>
      </w:r>
      <w:r w:rsidR="00F71AA1" w:rsidRPr="00F71AA1">
        <w:rPr>
          <w:rFonts w:cs="B Nazanin"/>
          <w:sz w:val="24"/>
          <w:rtl/>
        </w:rPr>
        <w:t xml:space="preserve"> م. ا. (1389). </w:t>
      </w:r>
      <w:r w:rsidR="00F71AA1" w:rsidRPr="00ED3B04">
        <w:rPr>
          <w:rFonts w:cs="B Nazanin"/>
          <w:i/>
          <w:iCs/>
          <w:sz w:val="24"/>
          <w:rtl/>
        </w:rPr>
        <w:t>روش 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جد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د</w:t>
      </w:r>
      <w:r w:rsidR="00F71AA1" w:rsidRPr="00ED3B04">
        <w:rPr>
          <w:rFonts w:cs="B Nazanin"/>
          <w:i/>
          <w:iCs/>
          <w:sz w:val="24"/>
          <w:rtl/>
        </w:rPr>
        <w:t xml:space="preserve"> معکوس برا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شناسائ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نسبت حجم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رها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با خواص تابع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24F8F83D" w:rsidR="00D80C44" w:rsidRDefault="0005521F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12622D74" wp14:editId="6C6CCCC8">
            <wp:extent cx="5667375" cy="80200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7CE0AB22" w:rsidR="004101D0" w:rsidRDefault="0005521F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26642720" wp14:editId="29B416EF">
            <wp:extent cx="5667375" cy="80200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490E2898" w:rsidR="00030671" w:rsidRDefault="00F61BC0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70095270" wp14:editId="21EB92E0">
            <wp:extent cx="6274931" cy="81207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46" cy="81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671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43AB7" w14:textId="77777777" w:rsidR="000F43E6" w:rsidRDefault="000F43E6">
      <w:r>
        <w:separator/>
      </w:r>
    </w:p>
  </w:endnote>
  <w:endnote w:type="continuationSeparator" w:id="0">
    <w:p w14:paraId="17D503E3" w14:textId="77777777" w:rsidR="000F43E6" w:rsidRDefault="000F4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EEF17" w14:textId="77777777" w:rsidR="000F43E6" w:rsidRDefault="000F43E6" w:rsidP="004C4BD6">
      <w:pPr>
        <w:bidi w:val="0"/>
      </w:pPr>
      <w:r>
        <w:separator/>
      </w:r>
    </w:p>
  </w:footnote>
  <w:footnote w:type="continuationSeparator" w:id="0">
    <w:p w14:paraId="3684D78E" w14:textId="77777777" w:rsidR="000F43E6" w:rsidRDefault="000F43E6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3E6"/>
    <w:rsid w:val="000F4882"/>
    <w:rsid w:val="00106FD9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32AC"/>
    <w:rsid w:val="00B64F5D"/>
    <w:rsid w:val="00B67F48"/>
    <w:rsid w:val="00B8511E"/>
    <w:rsid w:val="00B86E26"/>
    <w:rsid w:val="00B90A1B"/>
    <w:rsid w:val="00B9667E"/>
    <w:rsid w:val="00B969EC"/>
    <w:rsid w:val="00B96E60"/>
    <w:rsid w:val="00BB3A9C"/>
    <w:rsid w:val="00BC3377"/>
    <w:rsid w:val="00BD0236"/>
    <w:rsid w:val="00BD0305"/>
    <w:rsid w:val="00BD463A"/>
    <w:rsid w:val="00BE5F64"/>
    <w:rsid w:val="00C03557"/>
    <w:rsid w:val="00C14D52"/>
    <w:rsid w:val="00C1685C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136D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1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4</TotalTime>
  <Pages>17</Pages>
  <Words>2672</Words>
  <Characters>15233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6</cp:revision>
  <cp:lastPrinted>2022-08-20T04:19:00Z</cp:lastPrinted>
  <dcterms:created xsi:type="dcterms:W3CDTF">2026-01-31T04:41:00Z</dcterms:created>
  <dcterms:modified xsi:type="dcterms:W3CDTF">2026-01-31T09:02:00Z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