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2306BA00" w:rsidR="00072466" w:rsidRDefault="004653C4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49376" behindDoc="0" locked="0" layoutInCell="1" allowOverlap="1" wp14:anchorId="4B5F7E3D" wp14:editId="1939863A">
            <wp:simplePos x="0" y="0"/>
            <wp:positionH relativeFrom="page">
              <wp:posOffset>3114675</wp:posOffset>
            </wp:positionH>
            <wp:positionV relativeFrom="paragraph">
              <wp:posOffset>-562610</wp:posOffset>
            </wp:positionV>
            <wp:extent cx="1183005" cy="1910720"/>
            <wp:effectExtent l="0" t="0" r="0" b="0"/>
            <wp:wrapNone/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9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B086C" w14:textId="2B5E8CC7" w:rsidR="004653C4" w:rsidRDefault="004653C4" w:rsidP="00D23955">
      <w:pPr>
        <w:pStyle w:val="Title"/>
        <w:rPr>
          <w:b/>
          <w:bCs/>
          <w:szCs w:val="24"/>
        </w:rPr>
      </w:pPr>
    </w:p>
    <w:p w14:paraId="654B6E21" w14:textId="541A48B2" w:rsidR="004653C4" w:rsidRDefault="0092140B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CB73AED">
                <wp:simplePos x="0" y="0"/>
                <wp:positionH relativeFrom="margin">
                  <wp:posOffset>1184910</wp:posOffset>
                </wp:positionH>
                <wp:positionV relativeFrom="paragraph">
                  <wp:posOffset>6350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E150A" w14:textId="77777777" w:rsidR="0092140B" w:rsidRDefault="0092140B" w:rsidP="0092140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5AF354EE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3.3pt;margin-top:.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" adj="23903,31299" fillcolor="white [3212]" strokecolor="#4e6128 [1606]" strokeweight="2pt">
                <v:textbox>
                  <w:txbxContent>
                    <w:p w14:paraId="440E150A" w14:textId="77777777" w:rsidR="0092140B" w:rsidRDefault="0092140B" w:rsidP="0092140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5AF354EE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00182" w14:textId="2696BDE8" w:rsidR="004653C4" w:rsidRDefault="004653C4" w:rsidP="00D23955">
      <w:pPr>
        <w:pStyle w:val="Title"/>
        <w:rPr>
          <w:b/>
          <w:bCs/>
          <w:szCs w:val="24"/>
        </w:rPr>
      </w:pPr>
    </w:p>
    <w:p w14:paraId="0000336B" w14:textId="4EDF1AF0" w:rsidR="004653C4" w:rsidRDefault="004653C4" w:rsidP="00D23955">
      <w:pPr>
        <w:pStyle w:val="Title"/>
        <w:rPr>
          <w:b/>
          <w:bCs/>
          <w:szCs w:val="24"/>
        </w:rPr>
      </w:pPr>
    </w:p>
    <w:p w14:paraId="6019480C" w14:textId="77777777" w:rsidR="004653C4" w:rsidRDefault="004653C4" w:rsidP="00D23955">
      <w:pPr>
        <w:pStyle w:val="Title"/>
        <w:rPr>
          <w:b/>
          <w:bCs/>
          <w:szCs w:val="24"/>
        </w:rPr>
      </w:pPr>
    </w:p>
    <w:p w14:paraId="26AE64C2" w14:textId="77777777" w:rsidR="004653C4" w:rsidRDefault="004653C4" w:rsidP="00D23955">
      <w:pPr>
        <w:pStyle w:val="Title"/>
        <w:rPr>
          <w:b/>
          <w:bCs/>
          <w:szCs w:val="24"/>
        </w:rPr>
      </w:pPr>
    </w:p>
    <w:p w14:paraId="6B587DF8" w14:textId="77777777" w:rsidR="004653C4" w:rsidRDefault="004653C4" w:rsidP="00D23955">
      <w:pPr>
        <w:pStyle w:val="Title"/>
        <w:rPr>
          <w:b/>
          <w:bCs/>
          <w:szCs w:val="24"/>
        </w:rPr>
      </w:pP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4F831657" w:rsidR="002944E1" w:rsidRDefault="002944E1" w:rsidP="00E95C0F">
      <w:pPr>
        <w:pStyle w:val="Title"/>
        <w:rPr>
          <w:b/>
          <w:bCs/>
          <w:szCs w:val="24"/>
        </w:rPr>
      </w:pPr>
    </w:p>
    <w:p w14:paraId="62C70052" w14:textId="2017F82C" w:rsidR="004653C4" w:rsidRDefault="004653C4" w:rsidP="00E95C0F">
      <w:pPr>
        <w:pStyle w:val="Title"/>
        <w:rPr>
          <w:b/>
          <w:bCs/>
          <w:szCs w:val="24"/>
        </w:rPr>
      </w:pPr>
    </w:p>
    <w:p w14:paraId="52986808" w14:textId="3BDBCFA7" w:rsidR="004653C4" w:rsidRDefault="004653C4" w:rsidP="00E95C0F">
      <w:pPr>
        <w:pStyle w:val="Title"/>
        <w:rPr>
          <w:b/>
          <w:bCs/>
          <w:szCs w:val="24"/>
        </w:rPr>
      </w:pPr>
    </w:p>
    <w:p w14:paraId="7AB9FDD9" w14:textId="0F80C547" w:rsidR="004653C4" w:rsidRDefault="004653C4" w:rsidP="00E95C0F">
      <w:pPr>
        <w:pStyle w:val="Title"/>
        <w:rPr>
          <w:b/>
          <w:bCs/>
          <w:szCs w:val="24"/>
        </w:rPr>
      </w:pPr>
    </w:p>
    <w:p w14:paraId="2CD54D9E" w14:textId="01DC276E" w:rsidR="004653C4" w:rsidRDefault="004653C4" w:rsidP="00E95C0F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1424" behindDoc="0" locked="0" layoutInCell="1" allowOverlap="1" wp14:anchorId="1865A474" wp14:editId="630958D5">
            <wp:simplePos x="0" y="0"/>
            <wp:positionH relativeFrom="page">
              <wp:align>center</wp:align>
            </wp:positionH>
            <wp:positionV relativeFrom="paragraph">
              <wp:posOffset>-619760</wp:posOffset>
            </wp:positionV>
            <wp:extent cx="1183005" cy="1910720"/>
            <wp:effectExtent l="0" t="0" r="0" b="0"/>
            <wp:wrapNone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9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AD216" w14:textId="72FCE0D8" w:rsidR="004653C4" w:rsidRDefault="004653C4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DC812EF">
                <wp:simplePos x="0" y="0"/>
                <wp:positionH relativeFrom="margin">
                  <wp:posOffset>1401445</wp:posOffset>
                </wp:positionH>
                <wp:positionV relativeFrom="paragraph">
                  <wp:posOffset>38100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6FC5D" w14:textId="77777777" w:rsidR="0092140B" w:rsidRDefault="0092140B" w:rsidP="0092140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4C6C6838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10.35pt;margin-top:3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" adj="23903,31299" fillcolor="white [3212]" strokecolor="#4e6128 [1606]" strokeweight="2pt">
                <v:textbox>
                  <w:txbxContent>
                    <w:p w14:paraId="75E6FC5D" w14:textId="77777777" w:rsidR="0092140B" w:rsidRDefault="0092140B" w:rsidP="0092140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4C6C6838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67AAC" w14:textId="75ECF132" w:rsidR="004653C4" w:rsidRDefault="004653C4" w:rsidP="00E95C0F">
      <w:pPr>
        <w:pStyle w:val="Title"/>
        <w:rPr>
          <w:b/>
          <w:bCs/>
          <w:szCs w:val="24"/>
        </w:rPr>
      </w:pPr>
    </w:p>
    <w:p w14:paraId="1DEE0DC4" w14:textId="5092E2C2" w:rsidR="004653C4" w:rsidRDefault="004653C4" w:rsidP="00E95C0F">
      <w:pPr>
        <w:pStyle w:val="Title"/>
        <w:rPr>
          <w:b/>
          <w:bCs/>
          <w:szCs w:val="24"/>
        </w:rPr>
      </w:pPr>
    </w:p>
    <w:p w14:paraId="2E11FC0D" w14:textId="77777777" w:rsidR="004653C4" w:rsidRDefault="004653C4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48C813C0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FF7B97">
        <w:rPr>
          <w:rFonts w:cs="B Nazanin" w:hint="cs"/>
          <w:sz w:val="24"/>
          <w:rtl/>
        </w:rPr>
        <w:t>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804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805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806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807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808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809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810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811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812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813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814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24702FBA" w14:textId="2EF460CA" w:rsidR="000D6B7B" w:rsidRDefault="00727BAC" w:rsidP="0092140B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های حرارتی میگو را تخمین زد.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7EFB654E" w14:textId="15A60AD9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2CC8191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18EABA58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70C0A210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1A936B60" w:rsidR="000D6B7B" w:rsidRDefault="0092140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6C33F8A4">
                <wp:simplePos x="0" y="0"/>
                <wp:positionH relativeFrom="margin">
                  <wp:posOffset>3547110</wp:posOffset>
                </wp:positionH>
                <wp:positionV relativeFrom="paragraph">
                  <wp:posOffset>379730</wp:posOffset>
                </wp:positionV>
                <wp:extent cx="2754630" cy="761365"/>
                <wp:effectExtent l="184785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6222"/>
                            <a:gd name="adj2" fmla="val 4122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79.3pt;margin-top:29.9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" adj="-14304,19704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693E5F36" w:rsidR="00BE5F64" w:rsidRDefault="0092140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06795BBC">
                <wp:simplePos x="0" y="0"/>
                <wp:positionH relativeFrom="page">
                  <wp:posOffset>5840730</wp:posOffset>
                </wp:positionH>
                <wp:positionV relativeFrom="paragraph">
                  <wp:posOffset>-417195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59.9pt;margin-top:-32.8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Jtx21D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7FD2EB11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5990E682" w:rsidR="00F7598C" w:rsidRPr="00D84D65" w:rsidRDefault="0092140B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6E7E278">
                <wp:simplePos x="0" y="0"/>
                <wp:positionH relativeFrom="margin">
                  <wp:align>left</wp:align>
                </wp:positionH>
                <wp:positionV relativeFrom="paragraph">
                  <wp:posOffset>-430530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0;margin-top:-33.9pt;width:142.8pt;height:49.9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E496D" w14:textId="77777777" w:rsidR="00816C65" w:rsidRDefault="00816C65">
      <w:r>
        <w:separator/>
      </w:r>
    </w:p>
  </w:endnote>
  <w:endnote w:type="continuationSeparator" w:id="0">
    <w:p w14:paraId="078A0AC7" w14:textId="77777777" w:rsidR="00816C65" w:rsidRDefault="0081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8EB37" w14:textId="77777777" w:rsidR="00816C65" w:rsidRDefault="00816C65" w:rsidP="004C4BD6">
      <w:pPr>
        <w:bidi w:val="0"/>
      </w:pPr>
      <w:r>
        <w:separator/>
      </w:r>
    </w:p>
  </w:footnote>
  <w:footnote w:type="continuationSeparator" w:id="0">
    <w:p w14:paraId="372FB4E5" w14:textId="77777777" w:rsidR="00816C65" w:rsidRDefault="00816C65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3C4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16C65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2140B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1EAD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3</TotalTime>
  <Pages>17</Pages>
  <Words>2651</Words>
  <Characters>15112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