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58FF9047" w:rsidR="00072466" w:rsidRDefault="00B66B24" w:rsidP="00D23955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drawing>
          <wp:anchor distT="0" distB="0" distL="114300" distR="114300" simplePos="0" relativeHeight="251751424" behindDoc="0" locked="0" layoutInCell="1" allowOverlap="1" wp14:anchorId="17E68340" wp14:editId="1C03678A">
            <wp:simplePos x="0" y="0"/>
            <wp:positionH relativeFrom="page">
              <wp:align>center</wp:align>
            </wp:positionH>
            <wp:positionV relativeFrom="paragraph">
              <wp:posOffset>-558800</wp:posOffset>
            </wp:positionV>
            <wp:extent cx="1170303" cy="1654175"/>
            <wp:effectExtent l="0" t="0" r="0" b="3175"/>
            <wp:wrapNone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3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5A4C6" w14:textId="02F23D77" w:rsidR="00B66B24" w:rsidRDefault="00076179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247315FA">
                <wp:simplePos x="0" y="0"/>
                <wp:positionH relativeFrom="margin">
                  <wp:posOffset>1127760</wp:posOffset>
                </wp:positionH>
                <wp:positionV relativeFrom="paragraph">
                  <wp:posOffset>10160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B66A5" w14:textId="77777777" w:rsidR="00076179" w:rsidRDefault="00076179" w:rsidP="00076179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60A329E7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88.8pt;margin-top:.8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" adj="23903,31299" fillcolor="white [3212]" strokecolor="#4e6128 [1606]" strokeweight="2pt">
                <v:textbox>
                  <w:txbxContent>
                    <w:p w14:paraId="6E8B66A5" w14:textId="77777777" w:rsidR="00076179" w:rsidRDefault="00076179" w:rsidP="00076179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60A329E7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FDF31" w14:textId="1F79139D" w:rsidR="00B66B24" w:rsidRDefault="00B66B24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41A6348F" w14:textId="4738EA06" w:rsidR="00B66B24" w:rsidRDefault="00B66B24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485DEBF1" w14:textId="77777777" w:rsidR="00B66B24" w:rsidRPr="00B66B24" w:rsidRDefault="00B66B24" w:rsidP="00255EBF">
      <w:pPr>
        <w:pStyle w:val="Title"/>
        <w:rPr>
          <w:rFonts w:cs="B Nazanin"/>
          <w:b/>
          <w:bCs/>
          <w:color w:val="000000" w:themeColor="text1"/>
          <w:sz w:val="16"/>
          <w:szCs w:val="16"/>
          <w:rtl/>
          <w:lang w:bidi="fa-IR"/>
        </w:rPr>
      </w:pPr>
    </w:p>
    <w:p w14:paraId="3535DDD4" w14:textId="49A7E08A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76748253" w:rsidR="002944E1" w:rsidRDefault="002944E1" w:rsidP="00E95C0F">
      <w:pPr>
        <w:pStyle w:val="Title"/>
        <w:rPr>
          <w:b/>
          <w:bCs/>
          <w:sz w:val="28"/>
          <w:rtl/>
        </w:rPr>
      </w:pPr>
    </w:p>
    <w:p w14:paraId="5F467F32" w14:textId="1DD9E79A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09A75F6A" w14:textId="6EB88F87" w:rsidR="00B66B24" w:rsidRDefault="00EC22D6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73C7BB3D">
                <wp:simplePos x="0" y="0"/>
                <wp:positionH relativeFrom="margin">
                  <wp:posOffset>1163320</wp:posOffset>
                </wp:positionH>
                <wp:positionV relativeFrom="paragraph">
                  <wp:posOffset>8890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51DE6" w14:textId="77777777" w:rsidR="00076179" w:rsidRDefault="00076179" w:rsidP="00076179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0CB36CE4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91.6pt;margin-top:.7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" adj="23903,31299" fillcolor="white [3212]" strokecolor="#4e6128 [1606]" strokeweight="2pt">
                <v:textbox>
                  <w:txbxContent>
                    <w:p w14:paraId="5A651DE6" w14:textId="77777777" w:rsidR="00076179" w:rsidRDefault="00076179" w:rsidP="00076179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0CB36CE4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B24">
        <w:rPr>
          <w:b/>
          <w:bCs/>
          <w:szCs w:val="24"/>
          <w:rtl/>
        </w:rPr>
        <w:drawing>
          <wp:anchor distT="0" distB="0" distL="114300" distR="114300" simplePos="0" relativeHeight="251753472" behindDoc="0" locked="0" layoutInCell="1" allowOverlap="1" wp14:anchorId="39DD407C" wp14:editId="105DEF27">
            <wp:simplePos x="0" y="0"/>
            <wp:positionH relativeFrom="page">
              <wp:align>center</wp:align>
            </wp:positionH>
            <wp:positionV relativeFrom="paragraph">
              <wp:posOffset>-476885</wp:posOffset>
            </wp:positionV>
            <wp:extent cx="1170303" cy="1654175"/>
            <wp:effectExtent l="0" t="0" r="0" b="3175"/>
            <wp:wrapNone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3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F3243" w14:textId="77777777" w:rsidR="00B66B24" w:rsidRDefault="00B66B24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7BE5A42" w14:textId="77777777" w:rsidR="00B66B24" w:rsidRDefault="00B66B24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42FC5246" w14:textId="77777777" w:rsidR="00B66B24" w:rsidRDefault="00B66B24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95B07B6" w14:textId="77777777" w:rsidR="00B66B24" w:rsidRPr="00B66B24" w:rsidRDefault="00B66B24" w:rsidP="00311D0F">
      <w:pPr>
        <w:pStyle w:val="Title"/>
        <w:rPr>
          <w:rFonts w:cs="B Nazanin"/>
          <w:b/>
          <w:bCs/>
          <w:color w:val="000000" w:themeColor="text1"/>
          <w:sz w:val="16"/>
          <w:szCs w:val="16"/>
          <w:rtl/>
          <w:lang w:bidi="fa-IR"/>
        </w:rPr>
      </w:pPr>
    </w:p>
    <w:p w14:paraId="3FD06077" w14:textId="7EAC76EB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6EF6EA1F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نامه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62CA9">
        <w:rPr>
          <w:rFonts w:cs="B Nazanin" w:hint="cs"/>
          <w:color w:val="000000" w:themeColor="text1"/>
          <w:sz w:val="24"/>
          <w:szCs w:val="24"/>
          <w:rtl/>
          <w:lang w:bidi="fa-IR"/>
        </w:rPr>
        <w:t>6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1B0BAD34">
                <wp:simplePos x="0" y="0"/>
                <wp:positionH relativeFrom="page">
                  <wp:align>right</wp:align>
                </wp:positionH>
                <wp:positionV relativeFrom="paragraph">
                  <wp:posOffset>1067435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39.65pt;margin-top:84.05pt;width:90.85pt;height:46.6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7936EBC0" w:rsidR="005C3032" w:rsidRDefault="00B62CA9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50862DB3">
                <wp:simplePos x="0" y="0"/>
                <wp:positionH relativeFrom="margin">
                  <wp:posOffset>-371475</wp:posOffset>
                </wp:positionH>
                <wp:positionV relativeFrom="paragraph">
                  <wp:posOffset>652780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-29.25pt;margin-top:51.4pt;width:156.55pt;height:51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266">
        <w:rPr>
          <w:rFonts w:cs="B Nazanin" w:hint="cs"/>
          <w:sz w:val="24"/>
          <w:rtl/>
        </w:rPr>
        <w:t xml:space="preserve">     </w:t>
      </w:r>
      <w:r w:rsidR="00503266" w:rsidRPr="00503266">
        <w:rPr>
          <w:rFonts w:cs="B Nazanin" w:hint="eastAsia"/>
          <w:sz w:val="24"/>
          <w:rtl/>
        </w:rPr>
        <w:t>دانش</w:t>
      </w:r>
      <w:r w:rsidR="00503266" w:rsidRPr="00503266">
        <w:rPr>
          <w:rFonts w:cs="B Nazanin"/>
          <w:sz w:val="24"/>
          <w:rtl/>
        </w:rPr>
        <w:t xml:space="preserve">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ژگ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حرارت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 طراح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کارآمد و مقرون ‌به‌ صرفه تمام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عمل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ات‌ها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فرآور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شامل انتقال حرارت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ضرور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="00503266" w:rsidRPr="00503266">
        <w:rPr>
          <w:rFonts w:cs="B Nazanin"/>
          <w:sz w:val="24"/>
          <w:rtl/>
        </w:rPr>
        <w:t>. برخ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فرآ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="00503266" w:rsidRPr="00503266">
        <w:rPr>
          <w:rFonts w:cs="B Nazanin"/>
          <w:sz w:val="24"/>
          <w:rtl/>
        </w:rPr>
        <w:t>گرما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سرما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="00503266" w:rsidRPr="00503266">
        <w:rPr>
          <w:rFonts w:cs="B Nazanin"/>
          <w:sz w:val="24"/>
          <w:rtl/>
        </w:rPr>
        <w:t xml:space="preserve">. </w:t>
      </w:r>
    </w:p>
    <w:p w14:paraId="080C4BF5" w14:textId="54591992" w:rsidR="001A0CD7" w:rsidRPr="00B62CA9" w:rsidRDefault="001A0CD7" w:rsidP="00B62CA9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color w:val="000000" w:themeColor="text1"/>
          <w:sz w:val="24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lastRenderedPageBreak/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5863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5864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5865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5866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5867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5868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5869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5870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5871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5872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5873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584CBD90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2CEFF4B2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D3E9E56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2F7C1EEE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82947BB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13111608" w:rsidR="00B62CA9" w:rsidRDefault="00B62CA9">
      <w:pPr>
        <w:bidi w:val="0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47457452">
                <wp:simplePos x="0" y="0"/>
                <wp:positionH relativeFrom="margin">
                  <wp:posOffset>3537585</wp:posOffset>
                </wp:positionH>
                <wp:positionV relativeFrom="paragraph">
                  <wp:posOffset>85090</wp:posOffset>
                </wp:positionV>
                <wp:extent cx="2754630" cy="761365"/>
                <wp:effectExtent l="1885950" t="0" r="26670" b="34353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7951"/>
                            <a:gd name="adj2" fmla="val 912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margin-left:278.55pt;margin-top:6.7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" adj="-14677,30513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 w:cs="B Nazanin"/>
          <w:noProof w:val="0"/>
          <w:sz w:val="28"/>
          <w:rtl/>
          <w:lang w:bidi="fa-IR"/>
        </w:rPr>
        <w:br w:type="page"/>
      </w:r>
    </w:p>
    <w:p w14:paraId="6C15CC72" w14:textId="24A95CBB" w:rsidR="00BE5F64" w:rsidRDefault="00B62CA9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27EC716B">
                <wp:simplePos x="0" y="0"/>
                <wp:positionH relativeFrom="page">
                  <wp:posOffset>6069330</wp:posOffset>
                </wp:positionH>
                <wp:positionV relativeFrom="paragraph">
                  <wp:posOffset>-233680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77.9pt;margin-top:-18.4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HmI2u/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54D6492E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3BC259E1" w:rsidR="00F7598C" w:rsidRPr="00D84D65" w:rsidRDefault="00B62CA9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560111D">
                <wp:simplePos x="0" y="0"/>
                <wp:positionH relativeFrom="page">
                  <wp:posOffset>1070610</wp:posOffset>
                </wp:positionH>
                <wp:positionV relativeFrom="paragraph">
                  <wp:posOffset>-526415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84.3pt;margin-top:-41.4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400E552E" w:rsidR="00D80C44" w:rsidRDefault="00B62CA9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4B2CE96B" wp14:editId="58368EBA">
            <wp:extent cx="5667375" cy="8020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52DB2162" w:rsidR="004101D0" w:rsidRDefault="00B62CA9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36AF5767" wp14:editId="6181FD31">
            <wp:extent cx="5667375" cy="8020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72BFC0F0" w:rsidR="00030671" w:rsidRDefault="00030671" w:rsidP="00781240">
      <w:pPr>
        <w:pStyle w:val="Subtitle"/>
        <w:pBdr>
          <w:top w:val="none" w:sz="0" w:space="0" w:color="auto"/>
        </w:pBdr>
        <w:jc w:val="left"/>
        <w:rPr>
          <w:rtl/>
        </w:rPr>
      </w:pPr>
    </w:p>
    <w:p w14:paraId="41599BF7" w14:textId="269E2EB6" w:rsidR="00B62CA9" w:rsidRDefault="00B62CA9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anchor distT="0" distB="0" distL="114300" distR="114300" simplePos="0" relativeHeight="251749376" behindDoc="0" locked="0" layoutInCell="1" allowOverlap="1" wp14:anchorId="1D72BFC8" wp14:editId="645DB80C">
            <wp:simplePos x="0" y="0"/>
            <wp:positionH relativeFrom="page">
              <wp:align>center</wp:align>
            </wp:positionH>
            <wp:positionV relativeFrom="paragraph">
              <wp:posOffset>-19685</wp:posOffset>
            </wp:positionV>
            <wp:extent cx="6962775" cy="84391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CA9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AF07E" w14:textId="77777777" w:rsidR="00890C7E" w:rsidRDefault="00890C7E">
      <w:r>
        <w:separator/>
      </w:r>
    </w:p>
  </w:endnote>
  <w:endnote w:type="continuationSeparator" w:id="0">
    <w:p w14:paraId="321F6F01" w14:textId="77777777" w:rsidR="00890C7E" w:rsidRDefault="00890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F0626" w14:textId="77777777" w:rsidR="00890C7E" w:rsidRDefault="00890C7E" w:rsidP="004C4BD6">
      <w:pPr>
        <w:bidi w:val="0"/>
      </w:pPr>
      <w:r>
        <w:separator/>
      </w:r>
    </w:p>
  </w:footnote>
  <w:footnote w:type="continuationSeparator" w:id="0">
    <w:p w14:paraId="57DF6583" w14:textId="77777777" w:rsidR="00890C7E" w:rsidRDefault="00890C7E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C825F8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76179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90C7E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2CA9"/>
    <w:rsid w:val="00B632AC"/>
    <w:rsid w:val="00B64F5D"/>
    <w:rsid w:val="00B66B24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57002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77DD3"/>
    <w:rsid w:val="00E9065A"/>
    <w:rsid w:val="00E94E1E"/>
    <w:rsid w:val="00E95C0F"/>
    <w:rsid w:val="00E95D9C"/>
    <w:rsid w:val="00EA12F1"/>
    <w:rsid w:val="00EB1494"/>
    <w:rsid w:val="00EB1B0D"/>
    <w:rsid w:val="00EB4B9F"/>
    <w:rsid w:val="00EC22D6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11</TotalTime>
  <Pages>17</Pages>
  <Words>2667</Words>
  <Characters>15204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9</cp:revision>
  <cp:lastPrinted>2022-08-20T04:19:00Z</cp:lastPrinted>
  <dcterms:created xsi:type="dcterms:W3CDTF">2026-01-31T04:41:00Z</dcterms:created>
  <dcterms:modified xsi:type="dcterms:W3CDTF">2026-01-31T08:28:00Z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