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97E7D" w14:textId="6ED4FB0B" w:rsidR="00DE7B6B" w:rsidRDefault="00DE7B6B" w:rsidP="00D23955">
      <w:pPr>
        <w:pStyle w:val="Title"/>
        <w:rPr>
          <w:b/>
          <w:bCs/>
          <w:szCs w:val="24"/>
        </w:rPr>
      </w:pPr>
      <w:r>
        <w:rPr>
          <w:b/>
          <w:bCs/>
          <w:szCs w:val="24"/>
          <w:rtl/>
        </w:rPr>
        <w:drawing>
          <wp:anchor distT="0" distB="0" distL="114300" distR="114300" simplePos="0" relativeHeight="251751424" behindDoc="0" locked="0" layoutInCell="1" allowOverlap="1" wp14:anchorId="44E46922" wp14:editId="530450AE">
            <wp:simplePos x="0" y="0"/>
            <wp:positionH relativeFrom="column">
              <wp:posOffset>2280285</wp:posOffset>
            </wp:positionH>
            <wp:positionV relativeFrom="paragraph">
              <wp:posOffset>-525780</wp:posOffset>
            </wp:positionV>
            <wp:extent cx="1078331" cy="1587500"/>
            <wp:effectExtent l="0" t="0" r="7620" b="0"/>
            <wp:wrapNone/>
            <wp:docPr id="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31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9E1FA" w14:textId="12ABBCEF" w:rsidR="00072466" w:rsidRDefault="00072466" w:rsidP="00D23955">
      <w:pPr>
        <w:pStyle w:val="Title"/>
        <w:rPr>
          <w:b/>
          <w:bCs/>
          <w:szCs w:val="24"/>
        </w:rPr>
      </w:pPr>
    </w:p>
    <w:p w14:paraId="4EFAA06F" w14:textId="617BE919" w:rsidR="00DE7B6B" w:rsidRDefault="00DE7B6B" w:rsidP="00D23955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620F6F60">
                <wp:simplePos x="0" y="0"/>
                <wp:positionH relativeFrom="margin">
                  <wp:posOffset>1108710</wp:posOffset>
                </wp:positionH>
                <wp:positionV relativeFrom="paragraph">
                  <wp:posOffset>10160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AE0751" w14:textId="77777777" w:rsidR="00317AF1" w:rsidRDefault="00317AF1" w:rsidP="00317AF1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4F91BA" w14:textId="23AA98A0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87.3pt;margin-top:.8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" adj="23903,31299" fillcolor="white [3212]" strokecolor="#4e6128 [1606]" strokeweight="2pt">
                <v:textbox>
                  <w:txbxContent>
                    <w:p w14:paraId="62AE0751" w14:textId="77777777" w:rsidR="00317AF1" w:rsidRDefault="00317AF1" w:rsidP="00317AF1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4F91BA" w14:textId="23AA98A0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83F7FD" w14:textId="40CD84BE" w:rsidR="00DE7B6B" w:rsidRDefault="00DE7B6B" w:rsidP="00D23955">
      <w:pPr>
        <w:pStyle w:val="Title"/>
        <w:rPr>
          <w:b/>
          <w:bCs/>
          <w:szCs w:val="24"/>
        </w:rPr>
      </w:pPr>
    </w:p>
    <w:p w14:paraId="276A5327" w14:textId="6FFAB996" w:rsidR="00DE7B6B" w:rsidRDefault="00DE7B6B" w:rsidP="00D23955">
      <w:pPr>
        <w:pStyle w:val="Title"/>
        <w:rPr>
          <w:b/>
          <w:bCs/>
          <w:szCs w:val="24"/>
        </w:rPr>
      </w:pPr>
    </w:p>
    <w:p w14:paraId="13962F77" w14:textId="03A7A72D" w:rsidR="00DE7B6B" w:rsidRDefault="00DE7B6B" w:rsidP="00D23955">
      <w:pPr>
        <w:pStyle w:val="Title"/>
        <w:rPr>
          <w:b/>
          <w:bCs/>
          <w:szCs w:val="24"/>
        </w:rPr>
      </w:pPr>
    </w:p>
    <w:p w14:paraId="51C50CA3" w14:textId="77777777" w:rsidR="00DE7B6B" w:rsidRDefault="00DE7B6B" w:rsidP="00D23955">
      <w:pPr>
        <w:pStyle w:val="Title"/>
        <w:rPr>
          <w:b/>
          <w:bCs/>
          <w:szCs w:val="24"/>
        </w:rPr>
      </w:pPr>
    </w:p>
    <w:p w14:paraId="3535DDD4" w14:textId="79B9F65F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6E8BDCC3" w14:textId="6F3103A7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52E0306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DF9E662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52D97C47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5B10E87B" w:rsidR="002944E1" w:rsidRDefault="002944E1" w:rsidP="00E95C0F">
      <w:pPr>
        <w:pStyle w:val="Title"/>
        <w:rPr>
          <w:b/>
          <w:bCs/>
          <w:sz w:val="28"/>
        </w:rPr>
      </w:pPr>
    </w:p>
    <w:p w14:paraId="10C0ACD7" w14:textId="6DD0C962" w:rsidR="0072365F" w:rsidRDefault="0072365F" w:rsidP="00E95C0F">
      <w:pPr>
        <w:pStyle w:val="Title"/>
        <w:rPr>
          <w:b/>
          <w:bCs/>
          <w:sz w:val="28"/>
        </w:rPr>
      </w:pPr>
    </w:p>
    <w:p w14:paraId="7DCA9BC6" w14:textId="38E764B0" w:rsidR="0072365F" w:rsidRDefault="0072365F" w:rsidP="00E95C0F">
      <w:pPr>
        <w:pStyle w:val="Title"/>
        <w:rPr>
          <w:b/>
          <w:bCs/>
          <w:sz w:val="28"/>
        </w:rPr>
      </w:pPr>
    </w:p>
    <w:p w14:paraId="4D4F5114" w14:textId="5E506907" w:rsidR="0072365F" w:rsidRDefault="0072365F" w:rsidP="00E95C0F">
      <w:pPr>
        <w:pStyle w:val="Title"/>
        <w:rPr>
          <w:b/>
          <w:bCs/>
          <w:sz w:val="28"/>
        </w:rPr>
      </w:pPr>
    </w:p>
    <w:p w14:paraId="7E0A89B9" w14:textId="4AA96D7E" w:rsidR="0072365F" w:rsidRDefault="0072365F" w:rsidP="00E95C0F">
      <w:pPr>
        <w:pStyle w:val="Title"/>
        <w:rPr>
          <w:b/>
          <w:bCs/>
          <w:sz w:val="28"/>
        </w:rPr>
      </w:pPr>
      <w:r>
        <w:rPr>
          <w:b/>
          <w:bCs/>
          <w:szCs w:val="24"/>
          <w:rtl/>
        </w:rPr>
        <w:lastRenderedPageBreak/>
        <w:drawing>
          <wp:anchor distT="0" distB="0" distL="114300" distR="114300" simplePos="0" relativeHeight="251753472" behindDoc="0" locked="0" layoutInCell="1" allowOverlap="1" wp14:anchorId="586F1082" wp14:editId="3628B776">
            <wp:simplePos x="0" y="0"/>
            <wp:positionH relativeFrom="margin">
              <wp:align>center</wp:align>
            </wp:positionH>
            <wp:positionV relativeFrom="paragraph">
              <wp:posOffset>-238125</wp:posOffset>
            </wp:positionV>
            <wp:extent cx="1078331" cy="1587500"/>
            <wp:effectExtent l="0" t="0" r="7620" b="0"/>
            <wp:wrapNone/>
            <wp:docPr id="3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31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356FE" w14:textId="32B3A1FB" w:rsidR="0072365F" w:rsidRDefault="0072365F" w:rsidP="00E95C0F">
      <w:pPr>
        <w:pStyle w:val="Title"/>
        <w:rPr>
          <w:b/>
          <w:bCs/>
          <w:sz w:val="28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0164A014">
                <wp:simplePos x="0" y="0"/>
                <wp:positionH relativeFrom="margin">
                  <wp:posOffset>1220470</wp:posOffset>
                </wp:positionH>
                <wp:positionV relativeFrom="paragraph">
                  <wp:posOffset>100330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B88B43" w14:textId="77777777" w:rsidR="00317AF1" w:rsidRDefault="00317AF1" w:rsidP="00317AF1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2DCBFD" w14:textId="0D7027EE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1A5" id="_x0000_s1030" type="#_x0000_t62" style="position:absolute;left:0;text-align:left;margin-left:96.1pt;margin-top:7.9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" adj="23903,31299" fillcolor="white [3212]" strokecolor="#4e6128 [1606]" strokeweight="2pt">
                <v:textbox>
                  <w:txbxContent>
                    <w:p w14:paraId="22B88B43" w14:textId="77777777" w:rsidR="00317AF1" w:rsidRDefault="00317AF1" w:rsidP="00317AF1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2DCBFD" w14:textId="0D7027EE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38809F" w14:textId="7FBBE640" w:rsidR="0072365F" w:rsidRDefault="0072365F" w:rsidP="00E95C0F">
      <w:pPr>
        <w:pStyle w:val="Title"/>
        <w:rPr>
          <w:b/>
          <w:bCs/>
          <w:sz w:val="28"/>
        </w:rPr>
      </w:pPr>
    </w:p>
    <w:p w14:paraId="528B63EB" w14:textId="5E7B8C8D" w:rsidR="0072365F" w:rsidRDefault="0072365F" w:rsidP="00E95C0F">
      <w:pPr>
        <w:pStyle w:val="Title"/>
        <w:rPr>
          <w:b/>
          <w:bCs/>
          <w:sz w:val="28"/>
        </w:rPr>
      </w:pPr>
    </w:p>
    <w:p w14:paraId="34DA974C" w14:textId="77777777" w:rsidR="0072365F" w:rsidRDefault="0072365F" w:rsidP="00E95C0F">
      <w:pPr>
        <w:pStyle w:val="Title"/>
        <w:rPr>
          <w:b/>
          <w:bCs/>
          <w:sz w:val="28"/>
          <w:rtl/>
        </w:rPr>
      </w:pPr>
    </w:p>
    <w:p w14:paraId="5F467F32" w14:textId="77777777" w:rsidR="0009178E" w:rsidRDefault="0009178E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FD06077" w14:textId="57AFECA8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6EF6EA1F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نامه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B62CA9">
        <w:rPr>
          <w:rFonts w:cs="B Nazanin" w:hint="cs"/>
          <w:color w:val="000000" w:themeColor="text1"/>
          <w:sz w:val="24"/>
          <w:szCs w:val="24"/>
          <w:rtl/>
          <w:lang w:bidi="fa-IR"/>
        </w:rPr>
        <w:t>6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483B6DA4">
                <wp:simplePos x="0" y="0"/>
                <wp:positionH relativeFrom="margin">
                  <wp:posOffset>-414655</wp:posOffset>
                </wp:positionH>
                <wp:positionV relativeFrom="paragraph">
                  <wp:posOffset>128905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2.65pt;margin-top:10.1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1B0BAD34">
                <wp:simplePos x="0" y="0"/>
                <wp:positionH relativeFrom="page">
                  <wp:align>right</wp:align>
                </wp:positionH>
                <wp:positionV relativeFrom="paragraph">
                  <wp:posOffset>1067435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39.65pt;margin-top:84.05pt;width:90.85pt;height:46.6pt;z-index:251706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7936EBC0" w:rsidR="005C3032" w:rsidRDefault="00B62CA9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50862DB3">
                <wp:simplePos x="0" y="0"/>
                <wp:positionH relativeFrom="margin">
                  <wp:posOffset>-371475</wp:posOffset>
                </wp:positionH>
                <wp:positionV relativeFrom="paragraph">
                  <wp:posOffset>652780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-29.25pt;margin-top:51.4pt;width:156.55pt;height:51.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3266">
        <w:rPr>
          <w:rFonts w:cs="B Nazanin" w:hint="cs"/>
          <w:sz w:val="24"/>
          <w:rtl/>
        </w:rPr>
        <w:t xml:space="preserve">     </w:t>
      </w:r>
      <w:r w:rsidR="00503266" w:rsidRPr="00503266">
        <w:rPr>
          <w:rFonts w:cs="B Nazanin" w:hint="eastAsia"/>
          <w:sz w:val="24"/>
          <w:rtl/>
        </w:rPr>
        <w:t>دانش</w:t>
      </w:r>
      <w:r w:rsidR="00503266" w:rsidRPr="00503266">
        <w:rPr>
          <w:rFonts w:cs="B Nazanin"/>
          <w:sz w:val="24"/>
          <w:rtl/>
        </w:rPr>
        <w:t xml:space="preserve">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ژگ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حرارت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 طراح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کارآمد و مقرون ‌به‌ صرفه تمام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عمل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ات‌ها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فرآور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شامل انتقال حرارت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ضرور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="00503266" w:rsidRPr="00503266">
        <w:rPr>
          <w:rFonts w:cs="B Nazanin"/>
          <w:sz w:val="24"/>
          <w:rtl/>
        </w:rPr>
        <w:t>. برخ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فرآ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="00503266" w:rsidRPr="00503266">
        <w:rPr>
          <w:rFonts w:cs="B Nazanin"/>
          <w:sz w:val="24"/>
          <w:rtl/>
        </w:rPr>
        <w:t>گرما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سرما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="00503266" w:rsidRPr="00503266">
        <w:rPr>
          <w:rFonts w:cs="B Nazanin"/>
          <w:sz w:val="24"/>
          <w:rtl/>
        </w:rPr>
        <w:t xml:space="preserve">. </w:t>
      </w:r>
    </w:p>
    <w:p w14:paraId="080C4BF5" w14:textId="54591992" w:rsidR="001A0CD7" w:rsidRPr="00B62CA9" w:rsidRDefault="001A0CD7" w:rsidP="00B62CA9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color w:val="000000" w:themeColor="text1"/>
          <w:sz w:val="24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0A624D51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492E1A">
        <w:rPr>
          <w:rFonts w:cs="B Nazanin" w:hint="cs"/>
          <w:sz w:val="24"/>
          <w:rtl/>
        </w:rPr>
        <w:t xml:space="preserve">با استفاده از </w:t>
      </w:r>
      <w:r w:rsidR="004F1238" w:rsidRPr="00257201">
        <w:rPr>
          <w:rFonts w:cs="B Nazanin"/>
          <w:sz w:val="24"/>
          <w:rtl/>
        </w:rPr>
        <w:t>روش تحل</w:t>
      </w:r>
      <w:r w:rsidR="004F1238" w:rsidRPr="00257201">
        <w:rPr>
          <w:rFonts w:cs="B Nazanin" w:hint="cs"/>
          <w:sz w:val="24"/>
          <w:rtl/>
        </w:rPr>
        <w:t>ی</w:t>
      </w:r>
      <w:r w:rsidR="004F1238" w:rsidRPr="00257201">
        <w:rPr>
          <w:rFonts w:cs="B Nazanin" w:hint="eastAsia"/>
          <w:sz w:val="24"/>
          <w:rtl/>
        </w:rPr>
        <w:t>ل</w:t>
      </w:r>
      <w:r w:rsidR="004F1238" w:rsidRPr="00257201">
        <w:rPr>
          <w:rFonts w:cs="B Nazanin"/>
          <w:sz w:val="24"/>
          <w:rtl/>
        </w:rPr>
        <w:t xml:space="preserve"> معکوس</w:t>
      </w:r>
      <w:r w:rsidR="004F1238">
        <w:rPr>
          <w:rFonts w:cs="B Nazanin" w:hint="cs"/>
          <w:sz w:val="24"/>
          <w:rtl/>
        </w:rPr>
        <w:t xml:space="preserve"> به عنوان یک روش غیرمخرب</w:t>
      </w:r>
      <w:r w:rsidR="00492E1A">
        <w:rPr>
          <w:rFonts w:cs="B Nazanin" w:hint="cs"/>
          <w:sz w:val="24"/>
          <w:rtl/>
        </w:rPr>
        <w:t xml:space="preserve">، می‌توان </w:t>
      </w:r>
      <w:r w:rsidR="00492E1A" w:rsidRPr="00257201">
        <w:rPr>
          <w:rFonts w:cs="B Nazanin"/>
          <w:sz w:val="24"/>
          <w:rtl/>
        </w:rPr>
        <w:t>ا</w:t>
      </w:r>
      <w:r w:rsidR="00492E1A" w:rsidRPr="00257201">
        <w:rPr>
          <w:rFonts w:cs="B Nazanin" w:hint="cs"/>
          <w:sz w:val="24"/>
          <w:rtl/>
        </w:rPr>
        <w:t>ی</w:t>
      </w:r>
      <w:r w:rsidR="00492E1A" w:rsidRPr="00257201">
        <w:rPr>
          <w:rFonts w:cs="B Nazanin" w:hint="eastAsia"/>
          <w:sz w:val="24"/>
          <w:rtl/>
        </w:rPr>
        <w:t>ن</w:t>
      </w:r>
      <w:r w:rsidR="00492E1A" w:rsidRPr="00257201">
        <w:rPr>
          <w:rFonts w:cs="B Nazanin"/>
          <w:sz w:val="24"/>
          <w:rtl/>
        </w:rPr>
        <w:t xml:space="preserve"> خواص </w:t>
      </w:r>
      <w:r w:rsidR="00FF7B97">
        <w:rPr>
          <w:rFonts w:cs="B Nazanin" w:hint="cs"/>
          <w:sz w:val="24"/>
          <w:rtl/>
        </w:rPr>
        <w:t>را تخمین زد</w:t>
      </w:r>
      <w:r w:rsidR="00492E1A" w:rsidRPr="00257201">
        <w:rPr>
          <w:rFonts w:cs="B Nazanin"/>
          <w:sz w:val="24"/>
          <w:rtl/>
        </w:rPr>
        <w:t>.</w:t>
      </w:r>
      <w:r w:rsidR="00FF7B97">
        <w:rPr>
          <w:rFonts w:cs="B Nazanin" w:hint="cs"/>
          <w:sz w:val="24"/>
          <w:rtl/>
        </w:rPr>
        <w:t xml:space="preserve"> 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0DC9F116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lastRenderedPageBreak/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6224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6225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6226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6227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6228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6229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6230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6231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6232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6233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6234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3676D405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24702FBA" w14:textId="1974D14C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7EFB654E" w14:textId="584CBD90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2CEFF4B2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4D3E9E56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2F7C1EEE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582947BB" w:rsidR="000D6B7B" w:rsidRDefault="000D6B7B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13111608" w:rsidR="00B62CA9" w:rsidRDefault="00B62CA9">
      <w:pPr>
        <w:bidi w:val="0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47457452">
                <wp:simplePos x="0" y="0"/>
                <wp:positionH relativeFrom="margin">
                  <wp:posOffset>3537585</wp:posOffset>
                </wp:positionH>
                <wp:positionV relativeFrom="paragraph">
                  <wp:posOffset>85090</wp:posOffset>
                </wp:positionV>
                <wp:extent cx="2754630" cy="761365"/>
                <wp:effectExtent l="1885950" t="0" r="26670" b="34353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17951"/>
                            <a:gd name="adj2" fmla="val 9126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margin-left:278.55pt;margin-top:6.7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" adj="-14677,30513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HAnsi" w:cs="B Nazanin"/>
          <w:noProof w:val="0"/>
          <w:sz w:val="28"/>
          <w:rtl/>
          <w:lang w:bidi="fa-IR"/>
        </w:rPr>
        <w:br w:type="page"/>
      </w:r>
    </w:p>
    <w:p w14:paraId="6C15CC72" w14:textId="24A95CBB" w:rsidR="00BE5F64" w:rsidRDefault="00B62CA9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27EC716B">
                <wp:simplePos x="0" y="0"/>
                <wp:positionH relativeFrom="page">
                  <wp:posOffset>6069330</wp:posOffset>
                </wp:positionH>
                <wp:positionV relativeFrom="paragraph">
                  <wp:posOffset>-233680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77.9pt;margin-top:-18.4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97BB3E" w14:textId="644DAE26" w:rsidR="00A67D6F" w:rsidRDefault="00A67D6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54D6492E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3BC259E1" w:rsidR="00F7598C" w:rsidRPr="00D84D65" w:rsidRDefault="00B62CA9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2560111D">
                <wp:simplePos x="0" y="0"/>
                <wp:positionH relativeFrom="page">
                  <wp:posOffset>1070610</wp:posOffset>
                </wp:positionH>
                <wp:positionV relativeFrom="paragraph">
                  <wp:posOffset>-526415</wp:posOffset>
                </wp:positionV>
                <wp:extent cx="1813560" cy="634365"/>
                <wp:effectExtent l="0" t="0" r="15240" b="37528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3313"/>
                            <a:gd name="adj2" fmla="val 1063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84.3pt;margin-top:-41.45pt;width:142.8pt;height:49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" adj="13676,33782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1AA1"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="00F71AA1" w:rsidRPr="00F71AA1">
        <w:rPr>
          <w:rFonts w:cs="B Nazanin"/>
          <w:sz w:val="24"/>
          <w:rtl/>
        </w:rPr>
        <w:t>الله</w:t>
      </w:r>
      <w:r w:rsidR="00F71AA1" w:rsidRPr="00F71AA1">
        <w:rPr>
          <w:rFonts w:cs="B Nazanin" w:hint="cs"/>
          <w:sz w:val="24"/>
          <w:rtl/>
        </w:rPr>
        <w:t>ی</w:t>
      </w:r>
      <w:r w:rsidR="00F71AA1" w:rsidRPr="00F71AA1">
        <w:rPr>
          <w:rFonts w:cs="B Nazanin" w:hint="eastAsia"/>
          <w:sz w:val="24"/>
          <w:rtl/>
        </w:rPr>
        <w:t>،</w:t>
      </w:r>
      <w:r w:rsidR="00F71AA1" w:rsidRPr="00F71AA1">
        <w:rPr>
          <w:rFonts w:cs="B Nazanin"/>
          <w:sz w:val="24"/>
          <w:rtl/>
        </w:rPr>
        <w:t xml:space="preserve"> م. ا. (1389). </w:t>
      </w:r>
      <w:r w:rsidR="00F71AA1" w:rsidRPr="00ED3B04">
        <w:rPr>
          <w:rFonts w:cs="B Nazanin"/>
          <w:i/>
          <w:iCs/>
          <w:sz w:val="24"/>
          <w:rtl/>
        </w:rPr>
        <w:t>روش 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جد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د</w:t>
      </w:r>
      <w:r w:rsidR="00F71AA1" w:rsidRPr="00ED3B04">
        <w:rPr>
          <w:rFonts w:cs="B Nazanin"/>
          <w:i/>
          <w:iCs/>
          <w:sz w:val="24"/>
          <w:rtl/>
        </w:rPr>
        <w:t xml:space="preserve"> معکوس برا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شناسائ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نسبت حجم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رها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با خواص تابع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400E552E" w:rsidR="00D80C44" w:rsidRDefault="00B62CA9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4B2CE96B" wp14:editId="58368EBA">
            <wp:extent cx="5667375" cy="80200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52DB2162" w:rsidR="004101D0" w:rsidRDefault="00B62CA9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36AF5767" wp14:editId="6181FD31">
            <wp:extent cx="5667375" cy="8020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72BFC0F0" w:rsidR="00030671" w:rsidRDefault="00030671" w:rsidP="00781240">
      <w:pPr>
        <w:pStyle w:val="Subtitle"/>
        <w:pBdr>
          <w:top w:val="none" w:sz="0" w:space="0" w:color="auto"/>
        </w:pBdr>
        <w:jc w:val="left"/>
        <w:rPr>
          <w:rtl/>
        </w:rPr>
      </w:pPr>
    </w:p>
    <w:p w14:paraId="41599BF7" w14:textId="269E2EB6" w:rsidR="00B62CA9" w:rsidRDefault="00B62CA9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rPr>
          <w:rFonts w:cs="B Nazanin"/>
          <w:lang w:bidi="fa-IR"/>
        </w:rPr>
        <w:lastRenderedPageBreak/>
        <w:drawing>
          <wp:anchor distT="0" distB="0" distL="114300" distR="114300" simplePos="0" relativeHeight="251749376" behindDoc="0" locked="0" layoutInCell="1" allowOverlap="1" wp14:anchorId="1D72BFC8" wp14:editId="645DB80C">
            <wp:simplePos x="0" y="0"/>
            <wp:positionH relativeFrom="page">
              <wp:align>center</wp:align>
            </wp:positionH>
            <wp:positionV relativeFrom="paragraph">
              <wp:posOffset>-19685</wp:posOffset>
            </wp:positionV>
            <wp:extent cx="6962775" cy="84391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CA9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5FBAE" w14:textId="77777777" w:rsidR="00A42C23" w:rsidRDefault="00A42C23">
      <w:r>
        <w:separator/>
      </w:r>
    </w:p>
  </w:endnote>
  <w:endnote w:type="continuationSeparator" w:id="0">
    <w:p w14:paraId="7EEBAE1F" w14:textId="77777777" w:rsidR="00A42C23" w:rsidRDefault="00A42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3" w:usb1="80000000" w:usb2="00000008" w:usb3="00000000" w:csb0="00000041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27166" w14:textId="77777777" w:rsidR="00A42C23" w:rsidRDefault="00A42C23" w:rsidP="004C4BD6">
      <w:pPr>
        <w:bidi w:val="0"/>
      </w:pPr>
      <w:r>
        <w:separator/>
      </w:r>
    </w:p>
  </w:footnote>
  <w:footnote w:type="continuationSeparator" w:id="0">
    <w:p w14:paraId="1D535D5A" w14:textId="77777777" w:rsidR="00A42C23" w:rsidRDefault="00A42C23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17AF1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D6DE0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6934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365F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42C23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AAD"/>
    <w:rsid w:val="00B341A7"/>
    <w:rsid w:val="00B37DD2"/>
    <w:rsid w:val="00B45027"/>
    <w:rsid w:val="00B62CA9"/>
    <w:rsid w:val="00B632AC"/>
    <w:rsid w:val="00B64F5D"/>
    <w:rsid w:val="00B67F48"/>
    <w:rsid w:val="00B86E26"/>
    <w:rsid w:val="00B90A1B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56F"/>
    <w:rsid w:val="00DA6EF1"/>
    <w:rsid w:val="00DB127A"/>
    <w:rsid w:val="00DB5AF6"/>
    <w:rsid w:val="00DB6D69"/>
    <w:rsid w:val="00DB7B01"/>
    <w:rsid w:val="00DC7B49"/>
    <w:rsid w:val="00DD1C53"/>
    <w:rsid w:val="00DD6531"/>
    <w:rsid w:val="00DE7B6B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77DD3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4AD5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3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8</TotalTime>
  <Pages>17</Pages>
  <Words>2668</Words>
  <Characters>15208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8</cp:revision>
  <cp:lastPrinted>2022-08-20T04:19:00Z</cp:lastPrinted>
  <dcterms:created xsi:type="dcterms:W3CDTF">2026-01-31T04:41:00Z</dcterms:created>
  <dcterms:modified xsi:type="dcterms:W3CDTF">2026-01-31T08:34:00Z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