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4B569675" w:rsidR="00072466" w:rsidRDefault="00B90A1B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BF2BFC1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47CA1" w14:textId="77777777" w:rsidR="00116BEC" w:rsidRDefault="00116BEC" w:rsidP="00116BEC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17952AB7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50947CA1" w14:textId="77777777" w:rsidR="00116BEC" w:rsidRDefault="00116BEC" w:rsidP="00116BEC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17952AB7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CEB">
        <w:drawing>
          <wp:inline distT="0" distB="0" distL="0" distR="0" wp14:anchorId="0CFEE3AB" wp14:editId="2970E054">
            <wp:extent cx="1101725" cy="170053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0D9E5F81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67E4302">
                <wp:simplePos x="0" y="0"/>
                <wp:positionH relativeFrom="margin">
                  <wp:posOffset>1210945</wp:posOffset>
                </wp:positionH>
                <wp:positionV relativeFrom="paragraph">
                  <wp:posOffset>799465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51294" w14:textId="77777777" w:rsidR="00116BEC" w:rsidRDefault="00116BEC" w:rsidP="00116BEC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1FE50E5F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5.35pt;margin-top:62.9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" adj="23903,31299" fillcolor="white [3212]" strokecolor="#4e6128 [1606]" strokeweight="2pt">
                <v:textbox>
                  <w:txbxContent>
                    <w:p w14:paraId="31651294" w14:textId="77777777" w:rsidR="00116BEC" w:rsidRDefault="00116BEC" w:rsidP="00116BEC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1FE50E5F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CEB">
        <w:drawing>
          <wp:inline distT="0" distB="0" distL="0" distR="0" wp14:anchorId="35D66B67" wp14:editId="7DE33178">
            <wp:extent cx="1101725" cy="170053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Pr="00DA6CEB" w:rsidRDefault="0009178E" w:rsidP="00311D0F">
      <w:pPr>
        <w:pStyle w:val="Title"/>
        <w:rPr>
          <w:rFonts w:cs="B Nazanin"/>
          <w:b/>
          <w:bCs/>
          <w:color w:val="000000" w:themeColor="text1"/>
          <w:sz w:val="16"/>
          <w:szCs w:val="16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3AC66B0A">
                <wp:simplePos x="0" y="0"/>
                <wp:positionH relativeFrom="margin">
                  <wp:posOffset>-383540</wp:posOffset>
                </wp:positionH>
                <wp:positionV relativeFrom="paragraph">
                  <wp:posOffset>243205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0.2pt;margin-top:19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190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191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192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193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194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195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196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197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198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199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200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53E7E" w14:textId="77777777" w:rsidR="00BC4753" w:rsidRDefault="00BC4753">
      <w:r>
        <w:separator/>
      </w:r>
    </w:p>
  </w:endnote>
  <w:endnote w:type="continuationSeparator" w:id="0">
    <w:p w14:paraId="3050C5F2" w14:textId="77777777" w:rsidR="00BC4753" w:rsidRDefault="00BC4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EE90C" w14:textId="77777777" w:rsidR="00BC4753" w:rsidRDefault="00BC4753" w:rsidP="004C4BD6">
      <w:pPr>
        <w:bidi w:val="0"/>
      </w:pPr>
      <w:r>
        <w:separator/>
      </w:r>
    </w:p>
  </w:footnote>
  <w:footnote w:type="continuationSeparator" w:id="0">
    <w:p w14:paraId="493724FE" w14:textId="77777777" w:rsidR="00BC4753" w:rsidRDefault="00BC4753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CFEE3A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6BEC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C4753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4D91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CEB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9</TotalTime>
  <Pages>1</Pages>
  <Words>2665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8</cp:revision>
  <cp:lastPrinted>2022-08-20T04:19:00Z</cp:lastPrinted>
  <dcterms:created xsi:type="dcterms:W3CDTF">2026-01-31T04:41:00Z</dcterms:created>
  <dcterms:modified xsi:type="dcterms:W3CDTF">2026-01-31T08:33:00Z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