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27CBE779" w:rsidR="00072466" w:rsidRDefault="00022298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49376" behindDoc="0" locked="0" layoutInCell="1" allowOverlap="1" wp14:anchorId="3D795122" wp14:editId="600B87A3">
            <wp:simplePos x="0" y="0"/>
            <wp:positionH relativeFrom="page">
              <wp:posOffset>3035935</wp:posOffset>
            </wp:positionH>
            <wp:positionV relativeFrom="paragraph">
              <wp:posOffset>-438785</wp:posOffset>
            </wp:positionV>
            <wp:extent cx="1157420" cy="1703933"/>
            <wp:effectExtent l="0" t="0" r="5080" b="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20" cy="17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6FD12" w14:textId="50BEB158" w:rsidR="00022298" w:rsidRDefault="00022298" w:rsidP="00D23955">
      <w:pPr>
        <w:pStyle w:val="Title"/>
        <w:rPr>
          <w:b/>
          <w:bCs/>
          <w:szCs w:val="24"/>
        </w:rPr>
      </w:pPr>
    </w:p>
    <w:p w14:paraId="3EA66CC3" w14:textId="547BE080" w:rsidR="00022298" w:rsidRDefault="00022298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4AEC34A">
                <wp:simplePos x="0" y="0"/>
                <wp:positionH relativeFrom="margin">
                  <wp:posOffset>1213485</wp:posOffset>
                </wp:positionH>
                <wp:positionV relativeFrom="paragraph">
                  <wp:posOffset>6350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B019B" w14:textId="77777777" w:rsidR="006A7F78" w:rsidRDefault="006A7F78" w:rsidP="006A7F78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78B3CC21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5.55pt;margin-top:.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" adj="23903,31299" fillcolor="white [3212]" strokecolor="#4e6128 [1606]" strokeweight="2pt">
                <v:textbox>
                  <w:txbxContent>
                    <w:p w14:paraId="24AB019B" w14:textId="77777777" w:rsidR="006A7F78" w:rsidRDefault="006A7F78" w:rsidP="006A7F78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78B3CC21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8DBA5D" w14:textId="0A33710F" w:rsidR="00022298" w:rsidRDefault="00022298" w:rsidP="00D23955">
      <w:pPr>
        <w:pStyle w:val="Title"/>
        <w:rPr>
          <w:b/>
          <w:bCs/>
          <w:szCs w:val="24"/>
        </w:rPr>
      </w:pPr>
    </w:p>
    <w:p w14:paraId="7284F5CF" w14:textId="121C051A" w:rsidR="00022298" w:rsidRDefault="00022298" w:rsidP="00D23955">
      <w:pPr>
        <w:pStyle w:val="Title"/>
        <w:rPr>
          <w:b/>
          <w:bCs/>
          <w:szCs w:val="24"/>
        </w:rPr>
      </w:pPr>
    </w:p>
    <w:p w14:paraId="402FFE74" w14:textId="0C416C7B" w:rsidR="00022298" w:rsidRDefault="00022298" w:rsidP="00D23955">
      <w:pPr>
        <w:pStyle w:val="Title"/>
        <w:rPr>
          <w:b/>
          <w:bCs/>
          <w:szCs w:val="24"/>
        </w:rPr>
      </w:pPr>
    </w:p>
    <w:p w14:paraId="44EB67FA" w14:textId="77777777" w:rsidR="00022298" w:rsidRDefault="00022298" w:rsidP="00D23955">
      <w:pPr>
        <w:pStyle w:val="Title"/>
        <w:rPr>
          <w:b/>
          <w:bCs/>
          <w:szCs w:val="24"/>
        </w:rPr>
      </w:pPr>
    </w:p>
    <w:p w14:paraId="5CE49FCA" w14:textId="77777777" w:rsidR="00022298" w:rsidRDefault="00022298" w:rsidP="00D23955">
      <w:pPr>
        <w:pStyle w:val="Title"/>
        <w:rPr>
          <w:b/>
          <w:bCs/>
          <w:szCs w:val="24"/>
        </w:rPr>
      </w:pP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7F0ACA8F" w:rsidR="002944E1" w:rsidRDefault="002944E1" w:rsidP="00E95C0F">
      <w:pPr>
        <w:pStyle w:val="Title"/>
        <w:rPr>
          <w:b/>
          <w:bCs/>
          <w:szCs w:val="24"/>
        </w:rPr>
      </w:pPr>
    </w:p>
    <w:p w14:paraId="7E01CC8C" w14:textId="6374BCA3" w:rsidR="00022298" w:rsidRDefault="00022298" w:rsidP="00E95C0F">
      <w:pPr>
        <w:pStyle w:val="Title"/>
        <w:rPr>
          <w:b/>
          <w:bCs/>
          <w:szCs w:val="24"/>
        </w:rPr>
      </w:pPr>
    </w:p>
    <w:p w14:paraId="1075B3A7" w14:textId="0E79B981" w:rsidR="00022298" w:rsidRDefault="00022298" w:rsidP="00E95C0F">
      <w:pPr>
        <w:pStyle w:val="Title"/>
        <w:rPr>
          <w:b/>
          <w:bCs/>
          <w:szCs w:val="24"/>
        </w:rPr>
      </w:pPr>
    </w:p>
    <w:p w14:paraId="6ECE474D" w14:textId="270104F0" w:rsidR="00022298" w:rsidRDefault="00022298" w:rsidP="00E95C0F">
      <w:pPr>
        <w:pStyle w:val="Title"/>
        <w:rPr>
          <w:b/>
          <w:bCs/>
          <w:szCs w:val="24"/>
        </w:rPr>
      </w:pPr>
    </w:p>
    <w:p w14:paraId="5A89F4B7" w14:textId="1E76DE68" w:rsidR="00022298" w:rsidRDefault="00022298" w:rsidP="00E95C0F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1424" behindDoc="0" locked="0" layoutInCell="1" allowOverlap="1" wp14:anchorId="48F20474" wp14:editId="7B2D71F1">
            <wp:simplePos x="0" y="0"/>
            <wp:positionH relativeFrom="page">
              <wp:align>center</wp:align>
            </wp:positionH>
            <wp:positionV relativeFrom="paragraph">
              <wp:posOffset>-476885</wp:posOffset>
            </wp:positionV>
            <wp:extent cx="1157420" cy="1703933"/>
            <wp:effectExtent l="0" t="0" r="5080" b="0"/>
            <wp:wrapNone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20" cy="17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B918F" w14:textId="5C09D5FF" w:rsidR="00022298" w:rsidRDefault="00022298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0A6DB2D2">
                <wp:simplePos x="0" y="0"/>
                <wp:positionH relativeFrom="margin">
                  <wp:posOffset>1291590</wp:posOffset>
                </wp:positionH>
                <wp:positionV relativeFrom="paragraph">
                  <wp:posOffset>142875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174D6" w14:textId="77777777" w:rsidR="006A7F78" w:rsidRDefault="006A7F78" w:rsidP="006A7F78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48E73963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1.7pt;margin-top:11.2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" adj="23903,31299" fillcolor="white [3212]" strokecolor="#4e6128 [1606]" strokeweight="2pt">
                <v:textbox>
                  <w:txbxContent>
                    <w:p w14:paraId="699174D6" w14:textId="77777777" w:rsidR="006A7F78" w:rsidRDefault="006A7F78" w:rsidP="006A7F78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48E73963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B71AC" w14:textId="5B04B33E" w:rsidR="00022298" w:rsidRDefault="00022298" w:rsidP="00E95C0F">
      <w:pPr>
        <w:pStyle w:val="Title"/>
        <w:rPr>
          <w:b/>
          <w:bCs/>
          <w:szCs w:val="24"/>
        </w:rPr>
      </w:pPr>
    </w:p>
    <w:p w14:paraId="5E5D309B" w14:textId="2C2E0306" w:rsidR="00022298" w:rsidRDefault="00022298" w:rsidP="00E95C0F">
      <w:pPr>
        <w:pStyle w:val="Title"/>
        <w:rPr>
          <w:b/>
          <w:bCs/>
          <w:szCs w:val="24"/>
        </w:rPr>
      </w:pPr>
    </w:p>
    <w:p w14:paraId="08A3363E" w14:textId="77777777" w:rsidR="00022298" w:rsidRDefault="00022298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18DC767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FF7B97">
        <w:rPr>
          <w:rFonts w:cs="B Nazanin" w:hint="cs"/>
          <w:sz w:val="24"/>
          <w:rtl/>
        </w:rPr>
        <w:t>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919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920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921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922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923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924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925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926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927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928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929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24702FBA" w14:textId="5CB89462" w:rsidR="000D6B7B" w:rsidRDefault="00727BAC" w:rsidP="006A7F78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7EFB654E" w14:textId="1C794FFD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59327E01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2F3C01C5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6B9F49D5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74FE64D7" w:rsidR="000D6B7B" w:rsidRDefault="006A7F78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519A491B">
                <wp:simplePos x="0" y="0"/>
                <wp:positionH relativeFrom="margin">
                  <wp:posOffset>3461385</wp:posOffset>
                </wp:positionH>
                <wp:positionV relativeFrom="paragraph">
                  <wp:posOffset>274955</wp:posOffset>
                </wp:positionV>
                <wp:extent cx="2754630" cy="761365"/>
                <wp:effectExtent l="182880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5531"/>
                            <a:gd name="adj2" fmla="val 237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72.55pt;margin-top:21.65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" adj="-14155,15920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5B8D64AE" w:rsidR="00BE5F64" w:rsidRDefault="006A7F78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54C21F93">
                <wp:simplePos x="0" y="0"/>
                <wp:positionH relativeFrom="page">
                  <wp:posOffset>6116955</wp:posOffset>
                </wp:positionH>
                <wp:positionV relativeFrom="paragraph">
                  <wp:posOffset>-407670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81.65pt;margin-top:-32.1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CbGUEP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6BFD7593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7594878D" w:rsidR="00F7598C" w:rsidRPr="00D84D65" w:rsidRDefault="006A7F78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AD98CA7">
                <wp:simplePos x="0" y="0"/>
                <wp:positionH relativeFrom="page">
                  <wp:posOffset>880110</wp:posOffset>
                </wp:positionH>
                <wp:positionV relativeFrom="paragraph">
                  <wp:posOffset>-535940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69.3pt;margin-top:-42.2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F467" w14:textId="77777777" w:rsidR="00FD6DE2" w:rsidRDefault="00FD6DE2">
      <w:r>
        <w:separator/>
      </w:r>
    </w:p>
  </w:endnote>
  <w:endnote w:type="continuationSeparator" w:id="0">
    <w:p w14:paraId="6A8C947B" w14:textId="77777777" w:rsidR="00FD6DE2" w:rsidRDefault="00FD6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7DEA8" w14:textId="77777777" w:rsidR="00FD6DE2" w:rsidRDefault="00FD6DE2" w:rsidP="004C4BD6">
      <w:pPr>
        <w:bidi w:val="0"/>
      </w:pPr>
      <w:r>
        <w:separator/>
      </w:r>
    </w:p>
  </w:footnote>
  <w:footnote w:type="continuationSeparator" w:id="0">
    <w:p w14:paraId="2D11A3FE" w14:textId="77777777" w:rsidR="00FD6DE2" w:rsidRDefault="00FD6DE2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22298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21365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A7F78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D6DE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4</TotalTime>
  <Pages>17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