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4E29CA69" w:rsidR="00072466" w:rsidRDefault="00B90A1B" w:rsidP="00D23955">
      <w:pPr>
        <w:pStyle w:val="Title"/>
        <w:rPr>
          <w:b/>
          <w:bCs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BF2BFC1">
                <wp:simplePos x="0" y="0"/>
                <wp:positionH relativeFrom="margin">
                  <wp:posOffset>1146810</wp:posOffset>
                </wp:positionH>
                <wp:positionV relativeFrom="paragraph">
                  <wp:posOffset>842645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7B572" w14:textId="77777777" w:rsidR="00C60448" w:rsidRDefault="00C60448" w:rsidP="00C60448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533ECE93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0.3pt;margin-top:66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PUMkYT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2B87B572" w14:textId="77777777" w:rsidR="00C60448" w:rsidRDefault="00C60448" w:rsidP="00C60448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533ECE93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FCD">
        <w:drawing>
          <wp:inline distT="0" distB="0" distL="0" distR="0" wp14:anchorId="72294D69" wp14:editId="358BB965">
            <wp:extent cx="1169670" cy="1654175"/>
            <wp:effectExtent l="0" t="0" r="0" b="3175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b="1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6F0B7" w14:textId="77777777" w:rsidR="00121FCD" w:rsidRDefault="00121FCD" w:rsidP="00D23955">
      <w:pPr>
        <w:pStyle w:val="Title"/>
        <w:rPr>
          <w:b/>
          <w:bCs/>
          <w:szCs w:val="24"/>
        </w:rPr>
      </w:pPr>
    </w:p>
    <w:p w14:paraId="3535DDD4" w14:textId="2240B162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3DF6FA70" w:rsidR="002944E1" w:rsidRDefault="00B90A1B" w:rsidP="00E95C0F">
      <w:pPr>
        <w:pStyle w:val="Title"/>
        <w:rPr>
          <w:b/>
          <w:bCs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467E4302">
                <wp:simplePos x="0" y="0"/>
                <wp:positionH relativeFrom="margin">
                  <wp:posOffset>1210945</wp:posOffset>
                </wp:positionH>
                <wp:positionV relativeFrom="paragraph">
                  <wp:posOffset>799465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C81C1" w14:textId="77777777" w:rsidR="00C60448" w:rsidRDefault="00C60448" w:rsidP="00C60448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35AD860D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5.35pt;margin-top:62.9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" adj="23903,31299" fillcolor="white [3212]" strokecolor="#4e6128 [1606]" strokeweight="2pt">
                <v:textbox>
                  <w:txbxContent>
                    <w:p w14:paraId="5CFC81C1" w14:textId="77777777" w:rsidR="00C60448" w:rsidRDefault="00C60448" w:rsidP="00C60448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35AD860D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FCD">
        <w:drawing>
          <wp:inline distT="0" distB="0" distL="0" distR="0" wp14:anchorId="46F26CE2" wp14:editId="5D47FDE8">
            <wp:extent cx="1169670" cy="1654175"/>
            <wp:effectExtent l="0" t="0" r="0" b="3175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b="1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67F32" w14:textId="77777777" w:rsidR="0009178E" w:rsidRPr="00121FCD" w:rsidRDefault="0009178E" w:rsidP="00311D0F">
      <w:pPr>
        <w:pStyle w:val="Title"/>
        <w:rPr>
          <w:rFonts w:cs="B Nazanin"/>
          <w:b/>
          <w:bCs/>
          <w:color w:val="000000" w:themeColor="text1"/>
          <w:sz w:val="16"/>
          <w:szCs w:val="16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5DAF425F">
                <wp:simplePos x="0" y="0"/>
                <wp:positionH relativeFrom="margin">
                  <wp:posOffset>-405130</wp:posOffset>
                </wp:positionH>
                <wp:positionV relativeFrom="paragraph">
                  <wp:posOffset>224155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1.9pt;margin-top:17.6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lastRenderedPageBreak/>
        <w:t>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400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401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402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403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404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405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406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407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408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409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410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7EFB654E" w14:textId="4E1618CE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778E72AA" w:rsidR="000D6B7B" w:rsidRDefault="0052560A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52857521">
                <wp:simplePos x="0" y="0"/>
                <wp:positionH relativeFrom="page">
                  <wp:posOffset>236220</wp:posOffset>
                </wp:positionH>
                <wp:positionV relativeFrom="paragraph">
                  <wp:posOffset>1758950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18.6pt;margin-top:138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4400D340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2ED1DC65" w:rsidR="000D6B7B" w:rsidRDefault="0052560A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5EA4C558">
                <wp:simplePos x="0" y="0"/>
                <wp:positionH relativeFrom="margin">
                  <wp:posOffset>3689985</wp:posOffset>
                </wp:positionH>
                <wp:positionV relativeFrom="paragraph">
                  <wp:posOffset>389255</wp:posOffset>
                </wp:positionV>
                <wp:extent cx="2754630" cy="761365"/>
                <wp:effectExtent l="2400300" t="0" r="26670" b="768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36623"/>
                            <a:gd name="adj2" fmla="val 5623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90.55pt;margin-top:30.65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" adj="-18711,22946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5317305C" w:rsidR="00BE5F64" w:rsidRDefault="0052560A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493CF7AD">
                <wp:simplePos x="0" y="0"/>
                <wp:positionH relativeFrom="page">
                  <wp:posOffset>6136005</wp:posOffset>
                </wp:positionH>
                <wp:positionV relativeFrom="paragraph">
                  <wp:posOffset>-358140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83.15pt;margin-top:-28.2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NGEd83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00A42F83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5BF564F" w:rsidR="00F7598C" w:rsidRPr="00D84D65" w:rsidRDefault="00C60448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4C36E441">
                <wp:simplePos x="0" y="0"/>
                <wp:positionH relativeFrom="page">
                  <wp:posOffset>1013460</wp:posOffset>
                </wp:positionH>
                <wp:positionV relativeFrom="paragraph">
                  <wp:posOffset>-602615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79.8pt;margin-top:-47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28F74" w14:textId="77777777" w:rsidR="00182087" w:rsidRDefault="00182087">
      <w:r>
        <w:separator/>
      </w:r>
    </w:p>
  </w:endnote>
  <w:endnote w:type="continuationSeparator" w:id="0">
    <w:p w14:paraId="7FF274D1" w14:textId="77777777" w:rsidR="00182087" w:rsidRDefault="00182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F776D" w14:textId="77777777" w:rsidR="00182087" w:rsidRDefault="00182087" w:rsidP="004C4BD6">
      <w:pPr>
        <w:bidi w:val="0"/>
      </w:pPr>
      <w:r>
        <w:separator/>
      </w:r>
    </w:p>
  </w:footnote>
  <w:footnote w:type="continuationSeparator" w:id="0">
    <w:p w14:paraId="0174C53B" w14:textId="77777777" w:rsidR="00182087" w:rsidRDefault="00182087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21FCD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2087"/>
    <w:rsid w:val="001838F0"/>
    <w:rsid w:val="001847CF"/>
    <w:rsid w:val="00190397"/>
    <w:rsid w:val="00197310"/>
    <w:rsid w:val="001A04FA"/>
    <w:rsid w:val="001A0CD7"/>
    <w:rsid w:val="001A0F54"/>
    <w:rsid w:val="001B6FD1"/>
    <w:rsid w:val="001F2CFB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2560A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60448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5</TotalTime>
  <Pages>17</Pages>
  <Words>2670</Words>
  <Characters>15221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8</cp:revision>
  <cp:lastPrinted>2022-08-20T04:19:00Z</cp:lastPrinted>
  <dcterms:created xsi:type="dcterms:W3CDTF">2026-01-31T04:41:00Z</dcterms:created>
  <dcterms:modified xsi:type="dcterms:W3CDTF">2026-01-31T08:37:00Z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