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777798A8" w:rsidR="00072466" w:rsidRDefault="006A6ACC" w:rsidP="00D23955">
      <w:pPr>
        <w:pStyle w:val="Title"/>
        <w:rPr>
          <w:b/>
          <w:bCs/>
          <w:szCs w:val="24"/>
        </w:rPr>
      </w:pPr>
      <w:r>
        <w:drawing>
          <wp:inline distT="0" distB="0" distL="0" distR="0" wp14:anchorId="422862D6" wp14:editId="226484AF">
            <wp:extent cx="1299210" cy="193230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A1B"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BF2BFC1">
                <wp:simplePos x="0" y="0"/>
                <wp:positionH relativeFrom="margin">
                  <wp:posOffset>1146810</wp:posOffset>
                </wp:positionH>
                <wp:positionV relativeFrom="paragraph">
                  <wp:posOffset>842645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EF8F2" w14:textId="77777777" w:rsidR="00404AA1" w:rsidRDefault="00404AA1" w:rsidP="00404AA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2C8D9A23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0.3pt;margin-top:66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PUMkYT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4F5EF8F2" w14:textId="77777777" w:rsidR="00404AA1" w:rsidRDefault="00404AA1" w:rsidP="00404AA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2C8D9A23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0BF31A" w14:textId="77777777" w:rsidR="006A6ACC" w:rsidRDefault="006A6ACC" w:rsidP="006A6ACC">
      <w:pPr>
        <w:pStyle w:val="Title"/>
        <w:jc w:val="left"/>
        <w:rPr>
          <w:b/>
          <w:bCs/>
          <w:szCs w:val="24"/>
        </w:rPr>
      </w:pPr>
    </w:p>
    <w:p w14:paraId="3535DDD4" w14:textId="2240B162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72050E0A" w:rsidR="002944E1" w:rsidRDefault="00B90A1B" w:rsidP="00E95C0F">
      <w:pPr>
        <w:pStyle w:val="Title"/>
        <w:rPr>
          <w:b/>
          <w:bCs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467E4302">
                <wp:simplePos x="0" y="0"/>
                <wp:positionH relativeFrom="margin">
                  <wp:posOffset>1210945</wp:posOffset>
                </wp:positionH>
                <wp:positionV relativeFrom="paragraph">
                  <wp:posOffset>799465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9FEA0" w14:textId="77777777" w:rsidR="00404AA1" w:rsidRDefault="00404AA1" w:rsidP="00404AA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0D509969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5.35pt;margin-top:62.9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" adj="23903,31299" fillcolor="white [3212]" strokecolor="#4e6128 [1606]" strokeweight="2pt">
                <v:textbox>
                  <w:txbxContent>
                    <w:p w14:paraId="6819FEA0" w14:textId="77777777" w:rsidR="00404AA1" w:rsidRDefault="00404AA1" w:rsidP="00404AA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0D509969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ACC">
        <w:drawing>
          <wp:inline distT="0" distB="0" distL="0" distR="0" wp14:anchorId="46F88F51" wp14:editId="489EEFAA">
            <wp:extent cx="1299210" cy="1932305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67F32" w14:textId="77777777" w:rsidR="0009178E" w:rsidRPr="006A6ACC" w:rsidRDefault="0009178E" w:rsidP="00311D0F">
      <w:pPr>
        <w:pStyle w:val="Title"/>
        <w:rPr>
          <w:rFonts w:cs="B Nazanin"/>
          <w:b/>
          <w:bCs/>
          <w:color w:val="000000" w:themeColor="text1"/>
          <w:sz w:val="16"/>
          <w:szCs w:val="16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74F6F67B">
                <wp:simplePos x="0" y="0"/>
                <wp:positionH relativeFrom="page">
                  <wp:posOffset>6356985</wp:posOffset>
                </wp:positionH>
                <wp:positionV relativeFrom="paragraph">
                  <wp:posOffset>1276985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500.55pt;margin-top:100.55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lastRenderedPageBreak/>
        <w:t>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7727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7728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7729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7730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7731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7732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7733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7734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7735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7736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7737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24702FBA" w14:textId="3A799A0E" w:rsidR="000D6B7B" w:rsidRDefault="00727BAC" w:rsidP="00404AA1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7EFB654E" w14:textId="26F8298E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7F1AE0F1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079B7FF4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79FA9A52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195EEED3" w:rsidR="000D6B7B" w:rsidRDefault="00404AA1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056A9D2F">
                <wp:simplePos x="0" y="0"/>
                <wp:positionH relativeFrom="margin">
                  <wp:posOffset>3756660</wp:posOffset>
                </wp:positionH>
                <wp:positionV relativeFrom="paragraph">
                  <wp:posOffset>294005</wp:posOffset>
                </wp:positionV>
                <wp:extent cx="2754630" cy="761365"/>
                <wp:effectExtent l="1847850" t="0" r="26670" b="196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6568"/>
                            <a:gd name="adj2" fmla="val 487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95.8pt;margin-top:23.15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" adj="-14379,21325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26C4A35B" w:rsidR="00BE5F64" w:rsidRDefault="00404AA1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7D886707">
                <wp:simplePos x="0" y="0"/>
                <wp:positionH relativeFrom="page">
                  <wp:posOffset>5850255</wp:posOffset>
                </wp:positionH>
                <wp:positionV relativeFrom="paragraph">
                  <wp:posOffset>-417195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60.65pt;margin-top:-32.8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3F108185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7745ACF2" w:rsidR="00F7598C" w:rsidRPr="00D84D65" w:rsidRDefault="00404AA1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53CA95E8">
                <wp:simplePos x="0" y="0"/>
                <wp:positionH relativeFrom="page">
                  <wp:posOffset>1365885</wp:posOffset>
                </wp:positionH>
                <wp:positionV relativeFrom="paragraph">
                  <wp:posOffset>-478790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107.55pt;margin-top:-37.7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DJlzqI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64072" w14:textId="77777777" w:rsidR="00F92327" w:rsidRDefault="00F92327">
      <w:r>
        <w:separator/>
      </w:r>
    </w:p>
  </w:endnote>
  <w:endnote w:type="continuationSeparator" w:id="0">
    <w:p w14:paraId="391CA22C" w14:textId="77777777" w:rsidR="00F92327" w:rsidRDefault="00F92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DA7C1" w14:textId="77777777" w:rsidR="00F92327" w:rsidRDefault="00F92327" w:rsidP="004C4BD6">
      <w:pPr>
        <w:bidi w:val="0"/>
      </w:pPr>
      <w:r>
        <w:separator/>
      </w:r>
    </w:p>
  </w:footnote>
  <w:footnote w:type="continuationSeparator" w:id="0">
    <w:p w14:paraId="0351F230" w14:textId="77777777" w:rsidR="00F92327" w:rsidRDefault="00F92327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1D0846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04AA1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518F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A6ACC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2327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14</TotalTime>
  <Pages>17</Pages>
  <Words>2670</Words>
  <Characters>15221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