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46A09B2" w:rsidR="00072466" w:rsidRDefault="00F757DB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4BAFD488" wp14:editId="171A50F3">
            <wp:simplePos x="0" y="0"/>
            <wp:positionH relativeFrom="margin">
              <wp:align>center</wp:align>
            </wp:positionH>
            <wp:positionV relativeFrom="paragraph">
              <wp:posOffset>-377190</wp:posOffset>
            </wp:positionV>
            <wp:extent cx="1293663" cy="1911985"/>
            <wp:effectExtent l="0" t="0" r="1905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3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E5D9A" w14:textId="13D26A14" w:rsidR="00F757DB" w:rsidRDefault="00F757DB" w:rsidP="00D23955">
      <w:pPr>
        <w:pStyle w:val="Title"/>
        <w:rPr>
          <w:b/>
          <w:bCs/>
          <w:szCs w:val="24"/>
        </w:rPr>
      </w:pPr>
    </w:p>
    <w:p w14:paraId="1DBC1226" w14:textId="1302A9A3" w:rsidR="00F757DB" w:rsidRDefault="002870E0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C256BC6">
                <wp:simplePos x="0" y="0"/>
                <wp:positionH relativeFrom="margin">
                  <wp:posOffset>1194435</wp:posOffset>
                </wp:positionH>
                <wp:positionV relativeFrom="paragraph">
                  <wp:posOffset>6350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1E377" w14:textId="77777777" w:rsidR="002870E0" w:rsidRDefault="002870E0" w:rsidP="002870E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2B6860F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4.05pt;margin-top:.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FjiRfP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0F41E377" w14:textId="77777777" w:rsidR="002870E0" w:rsidRDefault="002870E0" w:rsidP="002870E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2B6860F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F4248" w14:textId="67A02702" w:rsidR="00F757DB" w:rsidRDefault="00F757DB" w:rsidP="00D23955">
      <w:pPr>
        <w:pStyle w:val="Title"/>
        <w:rPr>
          <w:b/>
          <w:bCs/>
          <w:szCs w:val="24"/>
        </w:rPr>
      </w:pPr>
    </w:p>
    <w:p w14:paraId="0605626E" w14:textId="42020ECD" w:rsidR="00F757DB" w:rsidRDefault="00F757DB" w:rsidP="00D23955">
      <w:pPr>
        <w:pStyle w:val="Title"/>
        <w:rPr>
          <w:b/>
          <w:bCs/>
          <w:szCs w:val="24"/>
        </w:rPr>
      </w:pPr>
    </w:p>
    <w:p w14:paraId="3B9DC231" w14:textId="77777777" w:rsidR="00F757DB" w:rsidRDefault="00F757DB" w:rsidP="00D23955">
      <w:pPr>
        <w:pStyle w:val="Title"/>
        <w:rPr>
          <w:b/>
          <w:bCs/>
          <w:szCs w:val="24"/>
        </w:rPr>
      </w:pPr>
    </w:p>
    <w:p w14:paraId="08B48BAE" w14:textId="188940F1" w:rsidR="00F757DB" w:rsidRDefault="00F757DB" w:rsidP="00D23955">
      <w:pPr>
        <w:pStyle w:val="Title"/>
        <w:rPr>
          <w:b/>
          <w:bCs/>
          <w:szCs w:val="24"/>
        </w:rPr>
      </w:pPr>
    </w:p>
    <w:p w14:paraId="0D71B497" w14:textId="5E29B542" w:rsidR="00F757DB" w:rsidRDefault="00F757DB" w:rsidP="00D23955">
      <w:pPr>
        <w:pStyle w:val="Title"/>
        <w:rPr>
          <w:b/>
          <w:bCs/>
          <w:szCs w:val="24"/>
        </w:rPr>
      </w:pPr>
    </w:p>
    <w:p w14:paraId="011B8BDB" w14:textId="77777777" w:rsidR="00F757DB" w:rsidRDefault="00F757DB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4B748FBB" w:rsidR="002944E1" w:rsidRDefault="002944E1" w:rsidP="00E95C0F">
      <w:pPr>
        <w:pStyle w:val="Title"/>
        <w:rPr>
          <w:b/>
          <w:bCs/>
          <w:szCs w:val="24"/>
        </w:rPr>
      </w:pPr>
    </w:p>
    <w:p w14:paraId="5E79DDD8" w14:textId="3E8D3F42" w:rsidR="00F757DB" w:rsidRDefault="00F757DB" w:rsidP="00E95C0F">
      <w:pPr>
        <w:pStyle w:val="Title"/>
        <w:rPr>
          <w:b/>
          <w:bCs/>
          <w:szCs w:val="24"/>
        </w:rPr>
      </w:pPr>
    </w:p>
    <w:p w14:paraId="4BC09C3F" w14:textId="087265DF" w:rsidR="00F757DB" w:rsidRDefault="00F757DB" w:rsidP="00E95C0F">
      <w:pPr>
        <w:pStyle w:val="Title"/>
        <w:rPr>
          <w:b/>
          <w:bCs/>
          <w:szCs w:val="24"/>
        </w:rPr>
      </w:pPr>
    </w:p>
    <w:p w14:paraId="50F4E2A4" w14:textId="65E2CA50" w:rsidR="00F757DB" w:rsidRDefault="00F757DB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3BD07FCF" wp14:editId="4A2B450F">
            <wp:simplePos x="0" y="0"/>
            <wp:positionH relativeFrom="page">
              <wp:align>center</wp:align>
            </wp:positionH>
            <wp:positionV relativeFrom="paragraph">
              <wp:posOffset>-314960</wp:posOffset>
            </wp:positionV>
            <wp:extent cx="1293663" cy="1911985"/>
            <wp:effectExtent l="0" t="0" r="1905" b="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3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85ED0" w14:textId="09AC53AD" w:rsidR="00F757DB" w:rsidRDefault="002870E0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231973C7">
                <wp:simplePos x="0" y="0"/>
                <wp:positionH relativeFrom="margin">
                  <wp:posOffset>1348740</wp:posOffset>
                </wp:positionH>
                <wp:positionV relativeFrom="paragraph">
                  <wp:posOffset>13335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F9C37" w14:textId="77777777" w:rsidR="002870E0" w:rsidRDefault="002870E0" w:rsidP="002870E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5D1B3D68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6.2pt;margin-top:1.0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z95lHfAAAACAEAAA8AAABkcnMvZG93bnJldi54&#10;bWxMj1FLwzAUhd8F/0O4gm8uXTfsqE2HioKIMKyC7i1rrk0xuSlNusZ/b/akb+dyDud8t9pGa9gR&#10;R987ErBcZMCQWqd66gS8vz1ebYD5IElJ4wgF/KCHbX1+VslSuZle8diEjqUS8qUUoEMYSs59q9FK&#10;v3ADUvK+3GhlSOfYcTXKOZVbw/Msu+ZW9pQWtBzwXmP73UxWgGl2n8/zg/pY6yLuzcsUn3B/J8Tl&#10;Rby9ARYwhr8wnPATOtSJ6eAmUp4ZAfkyX6foSQBL/qpYFcAOAjZFBryu+P8H6l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HP3mUd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790F9C37" w14:textId="77777777" w:rsidR="002870E0" w:rsidRDefault="002870E0" w:rsidP="002870E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5D1B3D68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FC34F" w14:textId="0124891E" w:rsidR="00F757DB" w:rsidRDefault="00F757DB" w:rsidP="00E95C0F">
      <w:pPr>
        <w:pStyle w:val="Title"/>
        <w:rPr>
          <w:b/>
          <w:bCs/>
          <w:szCs w:val="24"/>
        </w:rPr>
      </w:pPr>
    </w:p>
    <w:p w14:paraId="71ACE816" w14:textId="5EBA19EF" w:rsidR="00F757DB" w:rsidRDefault="00F757DB" w:rsidP="00E95C0F">
      <w:pPr>
        <w:pStyle w:val="Title"/>
        <w:rPr>
          <w:b/>
          <w:bCs/>
          <w:szCs w:val="24"/>
        </w:rPr>
      </w:pPr>
    </w:p>
    <w:p w14:paraId="59C85117" w14:textId="26C5B48D" w:rsidR="00F757DB" w:rsidRDefault="00F757DB" w:rsidP="00E95C0F">
      <w:pPr>
        <w:pStyle w:val="Title"/>
        <w:rPr>
          <w:b/>
          <w:bCs/>
          <w:szCs w:val="24"/>
        </w:rPr>
      </w:pPr>
    </w:p>
    <w:p w14:paraId="3041F7F6" w14:textId="6450E94A" w:rsidR="00F757DB" w:rsidRDefault="00F757DB" w:rsidP="00E95C0F">
      <w:pPr>
        <w:pStyle w:val="Title"/>
        <w:rPr>
          <w:b/>
          <w:bCs/>
          <w:sz w:val="28"/>
        </w:rPr>
      </w:pPr>
    </w:p>
    <w:p w14:paraId="0F12A649" w14:textId="77777777" w:rsidR="00F757DB" w:rsidRDefault="00F757DB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615C8E40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51E6D">
        <w:rPr>
          <w:rFonts w:cs="B Nazanin" w:hint="cs"/>
          <w:sz w:val="24"/>
          <w:rtl/>
        </w:rPr>
        <w:t>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FF7B97">
        <w:rPr>
          <w:rFonts w:cs="B Nazanin" w:hint="cs"/>
          <w:sz w:val="24"/>
          <w:rtl/>
        </w:rPr>
        <w:t>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48D2FDB9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</w:t>
      </w:r>
      <w:r w:rsidR="00F757DB">
        <w:rPr>
          <w:rFonts w:cs="B Nazanin" w:hint="cs"/>
          <w:sz w:val="24"/>
          <w:rtl/>
        </w:rPr>
        <w:t xml:space="preserve">با استفاده از </w:t>
      </w:r>
      <w:r w:rsidR="00F757DB" w:rsidRPr="00257201">
        <w:rPr>
          <w:rFonts w:cs="B Nazanin"/>
          <w:sz w:val="24"/>
          <w:rtl/>
        </w:rPr>
        <w:t>روش تحل</w:t>
      </w:r>
      <w:r w:rsidR="00F757DB" w:rsidRPr="00257201">
        <w:rPr>
          <w:rFonts w:cs="B Nazanin" w:hint="cs"/>
          <w:sz w:val="24"/>
          <w:rtl/>
        </w:rPr>
        <w:t>ی</w:t>
      </w:r>
      <w:r w:rsidR="00F757DB" w:rsidRPr="00257201">
        <w:rPr>
          <w:rFonts w:cs="B Nazanin" w:hint="eastAsia"/>
          <w:sz w:val="24"/>
          <w:rtl/>
        </w:rPr>
        <w:t>ل</w:t>
      </w:r>
      <w:r w:rsidR="00F757DB" w:rsidRPr="00257201">
        <w:rPr>
          <w:rFonts w:cs="B Nazanin"/>
          <w:sz w:val="24"/>
          <w:rtl/>
        </w:rPr>
        <w:t xml:space="preserve"> معکوس</w:t>
      </w:r>
      <w:r w:rsidR="00F757DB">
        <w:rPr>
          <w:rFonts w:cs="B Nazanin" w:hint="cs"/>
          <w:sz w:val="24"/>
          <w:rtl/>
        </w:rPr>
        <w:t xml:space="preserve"> به عنوان یک روش غیرمخرب، می‌توان </w:t>
      </w:r>
      <w:r w:rsidR="00F757DB" w:rsidRPr="00257201">
        <w:rPr>
          <w:rFonts w:cs="B Nazanin"/>
          <w:sz w:val="24"/>
          <w:rtl/>
        </w:rPr>
        <w:t>ا</w:t>
      </w:r>
      <w:r w:rsidR="00F757DB" w:rsidRPr="00257201">
        <w:rPr>
          <w:rFonts w:cs="B Nazanin" w:hint="cs"/>
          <w:sz w:val="24"/>
          <w:rtl/>
        </w:rPr>
        <w:t>ی</w:t>
      </w:r>
      <w:r w:rsidR="00F757DB" w:rsidRPr="00257201">
        <w:rPr>
          <w:rFonts w:cs="B Nazanin" w:hint="eastAsia"/>
          <w:sz w:val="24"/>
          <w:rtl/>
        </w:rPr>
        <w:t>ن</w:t>
      </w:r>
      <w:r w:rsidR="00F757DB" w:rsidRPr="00257201">
        <w:rPr>
          <w:rFonts w:cs="B Nazanin"/>
          <w:sz w:val="24"/>
          <w:rtl/>
        </w:rPr>
        <w:t xml:space="preserve"> خواص </w:t>
      </w:r>
      <w:r w:rsidR="00F757DB">
        <w:rPr>
          <w:rFonts w:cs="B Nazanin" w:hint="cs"/>
          <w:sz w:val="24"/>
          <w:rtl/>
        </w:rPr>
        <w:t>را تخمین زد</w:t>
      </w:r>
      <w:r w:rsidR="00F757DB" w:rsidRPr="00257201">
        <w:rPr>
          <w:rFonts w:cs="B Nazanin"/>
          <w:sz w:val="24"/>
          <w:rtl/>
        </w:rPr>
        <w:t>.</w:t>
      </w:r>
      <w:r w:rsidRPr="00257201">
        <w:rPr>
          <w:rFonts w:cs="B Nazanin"/>
          <w:sz w:val="24"/>
          <w:rtl/>
        </w:rPr>
        <w:t>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lastRenderedPageBreak/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561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562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563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564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565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566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567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568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569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570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571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0923CE8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71C72D0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766DD173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71322D2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4986CD78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3BDD149F" w:rsidR="00BE5F64" w:rsidRDefault="00BE5F64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lang w:bidi="fa-IR"/>
        </w:rPr>
      </w:pPr>
    </w:p>
    <w:p w14:paraId="2B6CEF5B" w14:textId="24F5BC72" w:rsidR="00F757DB" w:rsidRDefault="00F757D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6FD4E955">
                <wp:simplePos x="0" y="0"/>
                <wp:positionH relativeFrom="margin">
                  <wp:posOffset>3509010</wp:posOffset>
                </wp:positionH>
                <wp:positionV relativeFrom="paragraph">
                  <wp:posOffset>387985</wp:posOffset>
                </wp:positionV>
                <wp:extent cx="2754630" cy="761365"/>
                <wp:effectExtent l="217170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27978"/>
                            <a:gd name="adj2" fmla="val -213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76.3pt;margin-top:30.5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" adj="-16843,6192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7BB3E" w14:textId="51041711" w:rsidR="00A67D6F" w:rsidRDefault="00F757D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7F7A1B2F">
                <wp:simplePos x="0" y="0"/>
                <wp:positionH relativeFrom="page">
                  <wp:posOffset>6174105</wp:posOffset>
                </wp:positionH>
                <wp:positionV relativeFrom="paragraph">
                  <wp:posOffset>-532765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86.15pt;margin-top:-41.9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Rfotz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36114D3D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50CCFEB7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</w:t>
      </w:r>
      <w:r w:rsidR="002870E0"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76750912">
                <wp:simplePos x="0" y="0"/>
                <wp:positionH relativeFrom="page">
                  <wp:posOffset>1152525</wp:posOffset>
                </wp:positionH>
                <wp:positionV relativeFrom="paragraph">
                  <wp:posOffset>-577215</wp:posOffset>
                </wp:positionV>
                <wp:extent cx="1813560" cy="634365"/>
                <wp:effectExtent l="0" t="0" r="15240" b="2609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6989"/>
                            <a:gd name="adj2" fmla="val 883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90.75pt;margin-top:-45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" adj="14470,29890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B04">
        <w:rPr>
          <w:rFonts w:cs="B Nazanin"/>
          <w:i/>
          <w:iCs/>
          <w:sz w:val="24"/>
          <w:rtl/>
        </w:rPr>
        <w:t>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72266" w14:textId="77777777" w:rsidR="00121728" w:rsidRDefault="00121728">
      <w:r>
        <w:separator/>
      </w:r>
    </w:p>
  </w:endnote>
  <w:endnote w:type="continuationSeparator" w:id="0">
    <w:p w14:paraId="2A048F62" w14:textId="77777777" w:rsidR="00121728" w:rsidRDefault="00121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76C7A" w14:textId="77777777" w:rsidR="00121728" w:rsidRDefault="00121728" w:rsidP="004C4BD6">
      <w:pPr>
        <w:bidi w:val="0"/>
      </w:pPr>
      <w:r>
        <w:separator/>
      </w:r>
    </w:p>
  </w:footnote>
  <w:footnote w:type="continuationSeparator" w:id="0">
    <w:p w14:paraId="63DE94B1" w14:textId="77777777" w:rsidR="00121728" w:rsidRDefault="00121728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21728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870E0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5D00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7DB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