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25CE3526" w:rsidR="00072466" w:rsidRDefault="001B595E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7B2D2DC4" wp14:editId="393D1E56">
            <wp:simplePos x="0" y="0"/>
            <wp:positionH relativeFrom="margin">
              <wp:align>center</wp:align>
            </wp:positionH>
            <wp:positionV relativeFrom="paragraph">
              <wp:posOffset>-362585</wp:posOffset>
            </wp:positionV>
            <wp:extent cx="1208877" cy="1771015"/>
            <wp:effectExtent l="0" t="0" r="0" b="635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77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E6FFC" w14:textId="72D9BB42" w:rsidR="001B595E" w:rsidRDefault="002C2D75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4B573892">
                <wp:simplePos x="0" y="0"/>
                <wp:positionH relativeFrom="margin">
                  <wp:posOffset>1189355</wp:posOffset>
                </wp:positionH>
                <wp:positionV relativeFrom="paragraph">
                  <wp:posOffset>10160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67903" w14:textId="77777777" w:rsidR="002C2D75" w:rsidRDefault="002C2D75" w:rsidP="002C2D75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56544DB8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3.65pt;margin-top:.8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" adj="23903,31299" fillcolor="white [3212]" strokecolor="#4e6128 [1606]" strokeweight="2pt">
                <v:textbox>
                  <w:txbxContent>
                    <w:p w14:paraId="7B367903" w14:textId="77777777" w:rsidR="002C2D75" w:rsidRDefault="002C2D75" w:rsidP="002C2D75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56544DB8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3A8F8" w14:textId="7EDD491A" w:rsidR="001B595E" w:rsidRDefault="001B595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1EE84A5E" w14:textId="77777777" w:rsidR="001B595E" w:rsidRDefault="001B595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66582F31" w14:textId="77777777" w:rsidR="001B595E" w:rsidRDefault="001B595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535DDD4" w14:textId="5079A913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0859C13A" w:rsidR="002944E1" w:rsidRDefault="002944E1" w:rsidP="00E95C0F">
      <w:pPr>
        <w:pStyle w:val="Title"/>
        <w:rPr>
          <w:b/>
          <w:bCs/>
          <w:szCs w:val="24"/>
          <w:rtl/>
        </w:rPr>
      </w:pPr>
    </w:p>
    <w:p w14:paraId="48D9D02A" w14:textId="7F9B4E37" w:rsidR="001B595E" w:rsidRDefault="001B595E" w:rsidP="00E95C0F">
      <w:pPr>
        <w:pStyle w:val="Title"/>
        <w:rPr>
          <w:b/>
          <w:bCs/>
          <w:szCs w:val="24"/>
          <w:rtl/>
        </w:rPr>
      </w:pPr>
    </w:p>
    <w:p w14:paraId="56B3B28A" w14:textId="08EBCDAE" w:rsidR="001B595E" w:rsidRDefault="001B595E" w:rsidP="00E95C0F">
      <w:pPr>
        <w:pStyle w:val="Title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1424" behindDoc="0" locked="0" layoutInCell="1" allowOverlap="1" wp14:anchorId="5396DAC9" wp14:editId="43889B56">
            <wp:simplePos x="0" y="0"/>
            <wp:positionH relativeFrom="page">
              <wp:align>center</wp:align>
            </wp:positionH>
            <wp:positionV relativeFrom="paragraph">
              <wp:posOffset>-295910</wp:posOffset>
            </wp:positionV>
            <wp:extent cx="1208877" cy="1771015"/>
            <wp:effectExtent l="0" t="0" r="0" b="635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77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18684" w14:textId="765695EC" w:rsidR="001B595E" w:rsidRDefault="001B595E" w:rsidP="00E95C0F">
      <w:pPr>
        <w:pStyle w:val="Title"/>
        <w:rPr>
          <w:b/>
          <w:bCs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0C32D338">
                <wp:simplePos x="0" y="0"/>
                <wp:positionH relativeFrom="margin">
                  <wp:posOffset>1372870</wp:posOffset>
                </wp:positionH>
                <wp:positionV relativeFrom="paragraph">
                  <wp:posOffset>13970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2D12A" w14:textId="77777777" w:rsidR="002C2D75" w:rsidRDefault="002C2D75" w:rsidP="002C2D75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64E9049C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8.1pt;margin-top:1.1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J8VktjfAAAACAEAAA8AAABkcnMvZG93bnJldi54&#10;bWxMj09LxDAQxe+C3yGM4M1NW3W71KaLioKIIFZB95ZtxqaYP6VJt/HbO570NDO8x5vfq7fJGnbA&#10;KQzeCchXGTB0nVeD6wW8vd6fbYCFKJ2SxjsU8I0Bts3xUS0r5Rf3goc29oxCXKikAB3jWHEeOo1W&#10;hpUf0ZH26ScrI51Tz9UkFwq3hhdZtuZWDo4+aDnircbuq52tANM+fzwud+r9QpdpZ57m9IC7GyFO&#10;T9L1FbCIKf6Z4Ref0KEhpr2fnQrMCCjydUFWWmiQfl6Wl8D2AjZlDryp+f8CzQ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nxWS2N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5A62D12A" w14:textId="77777777" w:rsidR="002C2D75" w:rsidRDefault="002C2D75" w:rsidP="002C2D75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64E9049C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71D35" w14:textId="706853B7" w:rsidR="001B595E" w:rsidRDefault="001B595E" w:rsidP="00E95C0F">
      <w:pPr>
        <w:pStyle w:val="Title"/>
        <w:rPr>
          <w:b/>
          <w:bCs/>
          <w:szCs w:val="24"/>
          <w:rtl/>
        </w:rPr>
      </w:pPr>
    </w:p>
    <w:p w14:paraId="6D608F09" w14:textId="2C5C3A57" w:rsidR="001B595E" w:rsidRDefault="001B595E" w:rsidP="00E95C0F">
      <w:pPr>
        <w:pStyle w:val="Title"/>
        <w:rPr>
          <w:b/>
          <w:bCs/>
          <w:szCs w:val="24"/>
          <w:rtl/>
        </w:rPr>
      </w:pPr>
    </w:p>
    <w:p w14:paraId="6936EF00" w14:textId="77777777" w:rsidR="001B595E" w:rsidRDefault="001B595E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C256B89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</w:t>
      </w:r>
      <w:r w:rsidR="00FF7B97">
        <w:rPr>
          <w:rFonts w:cs="B Nazanin" w:hint="cs"/>
          <w:sz w:val="24"/>
          <w:rtl/>
        </w:rPr>
        <w:t>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487358E0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>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lastRenderedPageBreak/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666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667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668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669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670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671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672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673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674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675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676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7DBE0226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های حرارتی میگو را تخمین زد.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70E5EEC7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11FC42FE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200B5847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5EA821B8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00543C4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40063F81" w:rsidR="00BE5F64" w:rsidRDefault="002C2D75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1BF24721">
                <wp:simplePos x="0" y="0"/>
                <wp:positionH relativeFrom="margin">
                  <wp:posOffset>3260090</wp:posOffset>
                </wp:positionH>
                <wp:positionV relativeFrom="paragraph">
                  <wp:posOffset>81280</wp:posOffset>
                </wp:positionV>
                <wp:extent cx="2754630" cy="761365"/>
                <wp:effectExtent l="1600200" t="0" r="26670" b="5530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07923"/>
                            <a:gd name="adj2" fmla="val 1187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56.7pt;margin-top:6.4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" adj="-12511,36458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FF7EB" w14:textId="753C6713" w:rsidR="002C2D75" w:rsidRDefault="002C2D75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5097BB3E" w14:textId="7C83D3D9" w:rsidR="00A67D6F" w:rsidRDefault="002C2D75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6325F759">
                <wp:simplePos x="0" y="0"/>
                <wp:positionH relativeFrom="page">
                  <wp:posOffset>6136005</wp:posOffset>
                </wp:positionH>
                <wp:positionV relativeFrom="paragraph">
                  <wp:posOffset>-561340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83.15pt;margin-top:-44.2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691290F4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084FD589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</w:t>
      </w:r>
      <w:r w:rsidR="002C2D75"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01B472E9">
                <wp:simplePos x="0" y="0"/>
                <wp:positionH relativeFrom="page">
                  <wp:posOffset>1295400</wp:posOffset>
                </wp:positionH>
                <wp:positionV relativeFrom="paragraph">
                  <wp:posOffset>-558165</wp:posOffset>
                </wp:positionV>
                <wp:extent cx="1813560" cy="634365"/>
                <wp:effectExtent l="0" t="0" r="15240" b="20383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2262"/>
                            <a:gd name="adj2" fmla="val 793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102pt;margin-top:-43.9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" adj="13449,27943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3B04">
        <w:rPr>
          <w:rFonts w:cs="B Nazanin"/>
          <w:i/>
          <w:iCs/>
          <w:sz w:val="24"/>
          <w:rtl/>
        </w:rPr>
        <w:t>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BE368" w14:textId="77777777" w:rsidR="00F506CA" w:rsidRDefault="00F506CA">
      <w:r>
        <w:separator/>
      </w:r>
    </w:p>
  </w:endnote>
  <w:endnote w:type="continuationSeparator" w:id="0">
    <w:p w14:paraId="6304E8C5" w14:textId="77777777" w:rsidR="00F506CA" w:rsidRDefault="00F5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9DCD1" w14:textId="77777777" w:rsidR="00F506CA" w:rsidRDefault="00F506CA" w:rsidP="004C4BD6">
      <w:pPr>
        <w:bidi w:val="0"/>
      </w:pPr>
      <w:r>
        <w:separator/>
      </w:r>
    </w:p>
  </w:footnote>
  <w:footnote w:type="continuationSeparator" w:id="0">
    <w:p w14:paraId="20D9BFAA" w14:textId="77777777" w:rsidR="00F506CA" w:rsidRDefault="00F506CA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C825F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595E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2D75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3C73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06CA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</TotalTime>
  <Pages>17</Pages>
  <Words>2648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