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51D7" w14:textId="442D2FAD" w:rsidR="00B339A3" w:rsidRDefault="00B339A3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51424" behindDoc="0" locked="0" layoutInCell="1" allowOverlap="1" wp14:anchorId="2D7BF5BC" wp14:editId="58A0F7F5">
            <wp:simplePos x="0" y="0"/>
            <wp:positionH relativeFrom="page">
              <wp:posOffset>2989580</wp:posOffset>
            </wp:positionH>
            <wp:positionV relativeFrom="paragraph">
              <wp:posOffset>-448310</wp:posOffset>
            </wp:positionV>
            <wp:extent cx="1157420" cy="1703933"/>
            <wp:effectExtent l="0" t="0" r="5080" b="0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20" cy="17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C1154" w14:textId="2A53EDC6" w:rsidR="00B339A3" w:rsidRDefault="00B339A3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9950146">
                <wp:simplePos x="0" y="0"/>
                <wp:positionH relativeFrom="margin">
                  <wp:posOffset>1070610</wp:posOffset>
                </wp:positionH>
                <wp:positionV relativeFrom="paragraph">
                  <wp:posOffset>17780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91E62" w14:textId="77777777" w:rsidR="00952B30" w:rsidRDefault="00952B30" w:rsidP="00952B3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74AEB23F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4.3pt;margin-top:1.4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" adj="23903,31299" fillcolor="white [3212]" strokecolor="#4e6128 [1606]" strokeweight="2pt">
                <v:textbox>
                  <w:txbxContent>
                    <w:p w14:paraId="6CF91E62" w14:textId="77777777" w:rsidR="00952B30" w:rsidRDefault="00952B30" w:rsidP="00952B3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74AEB23F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E9E1FA" w14:textId="2E771B02" w:rsidR="00072466" w:rsidRDefault="00072466" w:rsidP="00D23955">
      <w:pPr>
        <w:pStyle w:val="Title"/>
        <w:rPr>
          <w:b/>
          <w:bCs/>
          <w:szCs w:val="24"/>
        </w:rPr>
      </w:pPr>
    </w:p>
    <w:p w14:paraId="5C427399" w14:textId="6DD55FB2" w:rsidR="00B339A3" w:rsidRDefault="00B339A3" w:rsidP="00D23955">
      <w:pPr>
        <w:pStyle w:val="Title"/>
        <w:rPr>
          <w:b/>
          <w:bCs/>
          <w:szCs w:val="24"/>
        </w:rPr>
      </w:pPr>
    </w:p>
    <w:p w14:paraId="22BE26ED" w14:textId="73E80472" w:rsidR="00B339A3" w:rsidRDefault="00B339A3" w:rsidP="00D23955">
      <w:pPr>
        <w:pStyle w:val="Title"/>
        <w:rPr>
          <w:b/>
          <w:bCs/>
          <w:szCs w:val="24"/>
        </w:rPr>
      </w:pPr>
    </w:p>
    <w:p w14:paraId="26FF8C04" w14:textId="78D1A137" w:rsidR="00B339A3" w:rsidRDefault="00B339A3" w:rsidP="00D23955">
      <w:pPr>
        <w:pStyle w:val="Title"/>
        <w:rPr>
          <w:b/>
          <w:bCs/>
          <w:szCs w:val="24"/>
        </w:rPr>
      </w:pPr>
    </w:p>
    <w:p w14:paraId="28C35C4D" w14:textId="69B8CC10" w:rsidR="00B339A3" w:rsidRDefault="00B339A3" w:rsidP="00D23955">
      <w:pPr>
        <w:pStyle w:val="Title"/>
        <w:rPr>
          <w:b/>
          <w:bCs/>
          <w:szCs w:val="24"/>
        </w:rPr>
      </w:pPr>
    </w:p>
    <w:p w14:paraId="717976B3" w14:textId="77777777" w:rsidR="00B339A3" w:rsidRDefault="00B339A3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627C41DC" w:rsidR="002944E1" w:rsidRDefault="002944E1" w:rsidP="00E95C0F">
      <w:pPr>
        <w:pStyle w:val="Title"/>
        <w:rPr>
          <w:b/>
          <w:bCs/>
          <w:szCs w:val="24"/>
        </w:rPr>
      </w:pPr>
    </w:p>
    <w:p w14:paraId="0D4DDAEE" w14:textId="1D1EBFC0" w:rsidR="00B339A3" w:rsidRDefault="00B339A3" w:rsidP="00E95C0F">
      <w:pPr>
        <w:pStyle w:val="Title"/>
        <w:rPr>
          <w:b/>
          <w:bCs/>
          <w:szCs w:val="24"/>
        </w:rPr>
      </w:pPr>
    </w:p>
    <w:p w14:paraId="3FAEF181" w14:textId="3573CA04" w:rsidR="00B339A3" w:rsidRDefault="00B339A3" w:rsidP="00E95C0F">
      <w:pPr>
        <w:pStyle w:val="Title"/>
        <w:rPr>
          <w:b/>
          <w:bCs/>
          <w:szCs w:val="24"/>
        </w:rPr>
      </w:pPr>
    </w:p>
    <w:p w14:paraId="3619C15D" w14:textId="5D0B38EB" w:rsidR="00B339A3" w:rsidRDefault="00B339A3" w:rsidP="00E95C0F">
      <w:pPr>
        <w:pStyle w:val="Title"/>
        <w:rPr>
          <w:b/>
          <w:bCs/>
          <w:szCs w:val="24"/>
        </w:rPr>
      </w:pPr>
    </w:p>
    <w:p w14:paraId="67605CD8" w14:textId="53F76DB6" w:rsidR="00B339A3" w:rsidRDefault="00B339A3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2DA575FA">
                <wp:simplePos x="0" y="0"/>
                <wp:positionH relativeFrom="margin">
                  <wp:posOffset>1363345</wp:posOffset>
                </wp:positionH>
                <wp:positionV relativeFrom="paragraph">
                  <wp:posOffset>13335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1A0A4" w14:textId="77777777" w:rsidR="00952B30" w:rsidRDefault="00952B30" w:rsidP="00952B30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254837CE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7.35pt;margin-top:1.0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" adj="23903,31299" fillcolor="white [3212]" strokecolor="#4e6128 [1606]" strokeweight="2pt">
                <v:textbox>
                  <w:txbxContent>
                    <w:p w14:paraId="5E91A0A4" w14:textId="77777777" w:rsidR="00952B30" w:rsidRDefault="00952B30" w:rsidP="00952B30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254837CE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Cs w:val="24"/>
          <w:rtl/>
        </w:rPr>
        <w:drawing>
          <wp:anchor distT="0" distB="0" distL="114300" distR="114300" simplePos="0" relativeHeight="251753472" behindDoc="0" locked="0" layoutInCell="1" allowOverlap="1" wp14:anchorId="6145BEDF" wp14:editId="0126234E">
            <wp:simplePos x="0" y="0"/>
            <wp:positionH relativeFrom="page">
              <wp:posOffset>3283585</wp:posOffset>
            </wp:positionH>
            <wp:positionV relativeFrom="paragraph">
              <wp:posOffset>-505460</wp:posOffset>
            </wp:positionV>
            <wp:extent cx="1157420" cy="1703933"/>
            <wp:effectExtent l="0" t="0" r="5080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20" cy="170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D5C7" w14:textId="35A1FA67" w:rsidR="00B339A3" w:rsidRDefault="00B339A3" w:rsidP="00E95C0F">
      <w:pPr>
        <w:pStyle w:val="Title"/>
        <w:rPr>
          <w:b/>
          <w:bCs/>
          <w:szCs w:val="24"/>
        </w:rPr>
      </w:pPr>
    </w:p>
    <w:p w14:paraId="2210035B" w14:textId="5B5D8DE7" w:rsidR="00B339A3" w:rsidRDefault="00B339A3" w:rsidP="00E95C0F">
      <w:pPr>
        <w:pStyle w:val="Title"/>
        <w:rPr>
          <w:b/>
          <w:bCs/>
          <w:szCs w:val="24"/>
        </w:rPr>
      </w:pPr>
    </w:p>
    <w:p w14:paraId="2F19BA93" w14:textId="77777777" w:rsidR="00B339A3" w:rsidRDefault="00B339A3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ACACE88" w14:textId="77777777" w:rsidR="00B339A3" w:rsidRDefault="00B339A3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lang w:bidi="fa-IR"/>
        </w:rPr>
      </w:pPr>
    </w:p>
    <w:p w14:paraId="3FD06077" w14:textId="2F2508AE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039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040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041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042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043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044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045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046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047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048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049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6B773" w14:textId="77777777" w:rsidR="000C4733" w:rsidRDefault="000C4733">
      <w:r>
        <w:separator/>
      </w:r>
    </w:p>
  </w:endnote>
  <w:endnote w:type="continuationSeparator" w:id="0">
    <w:p w14:paraId="532273F8" w14:textId="77777777" w:rsidR="000C4733" w:rsidRDefault="000C4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FF58E" w14:textId="77777777" w:rsidR="000C4733" w:rsidRDefault="000C4733" w:rsidP="004C4BD6">
      <w:pPr>
        <w:bidi w:val="0"/>
      </w:pPr>
      <w:r>
        <w:separator/>
      </w:r>
    </w:p>
  </w:footnote>
  <w:footnote w:type="continuationSeparator" w:id="0">
    <w:p w14:paraId="1A51D224" w14:textId="77777777" w:rsidR="000C4733" w:rsidRDefault="000C4733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C825F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4733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2B30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9A3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318E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9</TotalTime>
  <Pages>17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