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33B75C39" w:rsidR="00072466" w:rsidRDefault="00B66FCA" w:rsidP="00D23955">
      <w:pPr>
        <w:pStyle w:val="Title"/>
        <w:rPr>
          <w:b/>
          <w:bCs/>
          <w:szCs w:val="24"/>
          <w:rtl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51424" behindDoc="0" locked="0" layoutInCell="1" allowOverlap="1" wp14:anchorId="319F3BFD" wp14:editId="6940E424">
            <wp:simplePos x="0" y="0"/>
            <wp:positionH relativeFrom="page">
              <wp:align>center</wp:align>
            </wp:positionH>
            <wp:positionV relativeFrom="paragraph">
              <wp:posOffset>-6350</wp:posOffset>
            </wp:positionV>
            <wp:extent cx="1208877" cy="1771015"/>
            <wp:effectExtent l="0" t="0" r="0" b="635"/>
            <wp:wrapNone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77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A8D62" w14:textId="45E0972E" w:rsidR="00B66FCA" w:rsidRDefault="00B66FCA" w:rsidP="00D23955">
      <w:pPr>
        <w:pStyle w:val="Title"/>
        <w:rPr>
          <w:b/>
          <w:bCs/>
          <w:szCs w:val="24"/>
          <w:rtl/>
        </w:rPr>
      </w:pPr>
    </w:p>
    <w:p w14:paraId="5414A5D6" w14:textId="797D26D8" w:rsidR="00B66FCA" w:rsidRDefault="00B66FCA" w:rsidP="00D23955">
      <w:pPr>
        <w:pStyle w:val="Title"/>
        <w:rPr>
          <w:b/>
          <w:bCs/>
          <w:szCs w:val="24"/>
          <w:rtl/>
        </w:rPr>
      </w:pPr>
    </w:p>
    <w:p w14:paraId="514830A4" w14:textId="1C59D8B7" w:rsidR="00B66FCA" w:rsidRDefault="00B66FCA" w:rsidP="00D23955">
      <w:pPr>
        <w:pStyle w:val="Title"/>
        <w:rPr>
          <w:b/>
          <w:bCs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778E656B">
                <wp:simplePos x="0" y="0"/>
                <wp:positionH relativeFrom="margin">
                  <wp:posOffset>1337310</wp:posOffset>
                </wp:positionH>
                <wp:positionV relativeFrom="paragraph">
                  <wp:posOffset>20955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D427F" w14:textId="77777777" w:rsidR="0001018B" w:rsidRDefault="0001018B" w:rsidP="0001018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6BB105ED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105.3pt;margin-top:1.6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" adj="23903,31299" fillcolor="white [3212]" strokecolor="#4e6128 [1606]" strokeweight="2pt">
                <v:textbox>
                  <w:txbxContent>
                    <w:p w14:paraId="013D427F" w14:textId="77777777" w:rsidR="0001018B" w:rsidRDefault="0001018B" w:rsidP="0001018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6BB105ED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62881F" w14:textId="77777777" w:rsidR="00B66FCA" w:rsidRDefault="00B66FCA" w:rsidP="00D23955">
      <w:pPr>
        <w:pStyle w:val="Title"/>
        <w:rPr>
          <w:b/>
          <w:bCs/>
          <w:szCs w:val="24"/>
          <w:rtl/>
        </w:rPr>
      </w:pPr>
    </w:p>
    <w:p w14:paraId="05AD0BA7" w14:textId="21126141" w:rsidR="00B66FCA" w:rsidRDefault="00B66FCA" w:rsidP="00D23955">
      <w:pPr>
        <w:pStyle w:val="Title"/>
        <w:rPr>
          <w:b/>
          <w:bCs/>
          <w:szCs w:val="24"/>
          <w:rtl/>
        </w:rPr>
      </w:pPr>
    </w:p>
    <w:p w14:paraId="7E175E53" w14:textId="618A8532" w:rsidR="00B66FCA" w:rsidRDefault="00B66FCA" w:rsidP="00D23955">
      <w:pPr>
        <w:pStyle w:val="Title"/>
        <w:rPr>
          <w:b/>
          <w:bCs/>
          <w:szCs w:val="24"/>
          <w:rtl/>
        </w:rPr>
      </w:pPr>
    </w:p>
    <w:p w14:paraId="1A24B080" w14:textId="77777777" w:rsidR="00B66FCA" w:rsidRDefault="00B66FCA" w:rsidP="00D23955">
      <w:pPr>
        <w:pStyle w:val="Title"/>
        <w:rPr>
          <w:b/>
          <w:bCs/>
          <w:szCs w:val="24"/>
        </w:rPr>
      </w:pPr>
    </w:p>
    <w:p w14:paraId="3535DDD4" w14:textId="79B9F65F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39CE321E" w:rsidR="002944E1" w:rsidRDefault="00B66FCA" w:rsidP="00E95C0F">
      <w:pPr>
        <w:pStyle w:val="Title"/>
        <w:rPr>
          <w:b/>
          <w:bCs/>
          <w:sz w:val="28"/>
          <w:rtl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3472" behindDoc="0" locked="0" layoutInCell="1" allowOverlap="1" wp14:anchorId="3BA329FE" wp14:editId="0C83333F">
            <wp:simplePos x="0" y="0"/>
            <wp:positionH relativeFrom="page">
              <wp:posOffset>3260725</wp:posOffset>
            </wp:positionH>
            <wp:positionV relativeFrom="paragraph">
              <wp:posOffset>-114935</wp:posOffset>
            </wp:positionV>
            <wp:extent cx="1208877" cy="1771015"/>
            <wp:effectExtent l="0" t="0" r="0" b="635"/>
            <wp:wrapNone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77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67F32" w14:textId="2E198E13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256C33EA" w14:textId="36656B23" w:rsidR="00B66FCA" w:rsidRDefault="00B66FCA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433FC6FB">
                <wp:simplePos x="0" y="0"/>
                <wp:positionH relativeFrom="margin">
                  <wp:posOffset>1391920</wp:posOffset>
                </wp:positionH>
                <wp:positionV relativeFrom="paragraph">
                  <wp:posOffset>66675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17D33" w14:textId="77777777" w:rsidR="0001018B" w:rsidRDefault="0001018B" w:rsidP="0001018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405ED581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109.6pt;margin-top:5.2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" adj="23903,31299" fillcolor="white [3212]" strokecolor="#4e6128 [1606]" strokeweight="2pt">
                <v:textbox>
                  <w:txbxContent>
                    <w:p w14:paraId="11317D33" w14:textId="77777777" w:rsidR="0001018B" w:rsidRDefault="0001018B" w:rsidP="0001018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405ED581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6433C" w14:textId="181E2CFE" w:rsidR="00B66FCA" w:rsidRDefault="00B66FCA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58B0B7BB" w14:textId="0E856843" w:rsidR="00B66FCA" w:rsidRDefault="00B66FCA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2EFD9853" w14:textId="77777777" w:rsidR="00B66FCA" w:rsidRDefault="00B66FCA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57AFECA8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24392D0">
                <wp:simplePos x="0" y="0"/>
                <wp:positionH relativeFrom="margin">
                  <wp:posOffset>-481330</wp:posOffset>
                </wp:positionH>
                <wp:positionV relativeFrom="paragraph">
                  <wp:posOffset>271780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7.9pt;margin-top:21.4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5989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5990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5991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5992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5993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5994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5995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5996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5997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5998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5999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E10F5" w14:textId="77777777" w:rsidR="00280E47" w:rsidRDefault="00280E47">
      <w:r>
        <w:separator/>
      </w:r>
    </w:p>
  </w:endnote>
  <w:endnote w:type="continuationSeparator" w:id="0">
    <w:p w14:paraId="5A7F2D0E" w14:textId="77777777" w:rsidR="00280E47" w:rsidRDefault="00280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A3647" w14:textId="77777777" w:rsidR="00280E47" w:rsidRDefault="00280E47" w:rsidP="004C4BD6">
      <w:pPr>
        <w:bidi w:val="0"/>
      </w:pPr>
      <w:r>
        <w:separator/>
      </w:r>
    </w:p>
  </w:footnote>
  <w:footnote w:type="continuationSeparator" w:id="0">
    <w:p w14:paraId="4A922BFA" w14:textId="77777777" w:rsidR="00280E47" w:rsidRDefault="00280E47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18B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80E47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545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2CA9"/>
    <w:rsid w:val="00B632AC"/>
    <w:rsid w:val="00B64F5D"/>
    <w:rsid w:val="00B66FCA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7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9</TotalTime>
  <Pages>17</Pages>
  <Words>2667</Words>
  <Characters>15206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7</cp:revision>
  <cp:lastPrinted>2022-08-20T04:19:00Z</cp:lastPrinted>
  <dcterms:created xsi:type="dcterms:W3CDTF">2026-01-31T04:41:00Z</dcterms:created>
  <dcterms:modified xsi:type="dcterms:W3CDTF">2026-01-31T08:30:00Z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