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29250C50" w:rsidR="00072466" w:rsidRDefault="00B1014A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1115ABDF" wp14:editId="513AAE3F">
            <wp:simplePos x="0" y="0"/>
            <wp:positionH relativeFrom="margin">
              <wp:align>center</wp:align>
            </wp:positionH>
            <wp:positionV relativeFrom="paragraph">
              <wp:posOffset>-215265</wp:posOffset>
            </wp:positionV>
            <wp:extent cx="1240155" cy="1738712"/>
            <wp:effectExtent l="0" t="0" r="0" b="0"/>
            <wp:wrapNone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CB891" w14:textId="416DC23C" w:rsidR="00B1014A" w:rsidRDefault="00B1014A" w:rsidP="00D23955">
      <w:pPr>
        <w:pStyle w:val="Title"/>
        <w:rPr>
          <w:b/>
          <w:bCs/>
          <w:szCs w:val="24"/>
        </w:rPr>
      </w:pPr>
    </w:p>
    <w:p w14:paraId="2AC146D9" w14:textId="250CC7AB" w:rsidR="00B1014A" w:rsidRDefault="00CD0BC4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E18090" wp14:editId="5025D26E">
                <wp:simplePos x="0" y="0"/>
                <wp:positionH relativeFrom="margin">
                  <wp:posOffset>1082040</wp:posOffset>
                </wp:positionH>
                <wp:positionV relativeFrom="paragraph">
                  <wp:posOffset>41275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8D227" w14:textId="77777777" w:rsidR="00CD0BC4" w:rsidRDefault="00CD0BC4" w:rsidP="00CD0BC4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1F02FF4E" w14:textId="77777777" w:rsidR="00CD0BC4" w:rsidRPr="00C2171C" w:rsidRDefault="00CD0BC4" w:rsidP="00CD0BC4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180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85.2pt;margin-top:3.25pt;width:80.65pt;height:42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" adj="23903,31299" fillcolor="white [3212]" strokecolor="#4e6128 [1606]" strokeweight="2pt">
                <v:textbox>
                  <w:txbxContent>
                    <w:p w14:paraId="3ED8D227" w14:textId="77777777" w:rsidR="00CD0BC4" w:rsidRDefault="00CD0BC4" w:rsidP="00CD0BC4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1F02FF4E" w14:textId="77777777" w:rsidR="00CD0BC4" w:rsidRPr="00C2171C" w:rsidRDefault="00CD0BC4" w:rsidP="00CD0BC4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6C9A" w14:textId="46270E96" w:rsidR="00B1014A" w:rsidRDefault="00B1014A" w:rsidP="00D23955">
      <w:pPr>
        <w:pStyle w:val="Title"/>
        <w:rPr>
          <w:b/>
          <w:bCs/>
          <w:szCs w:val="24"/>
        </w:rPr>
      </w:pPr>
    </w:p>
    <w:p w14:paraId="636764A3" w14:textId="1F2A4D1C" w:rsidR="00B1014A" w:rsidRDefault="00B1014A" w:rsidP="00D23955">
      <w:pPr>
        <w:pStyle w:val="Title"/>
        <w:rPr>
          <w:b/>
          <w:bCs/>
          <w:szCs w:val="24"/>
        </w:rPr>
      </w:pPr>
    </w:p>
    <w:p w14:paraId="7D0B5AEB" w14:textId="37ABE7DA" w:rsidR="00B1014A" w:rsidRDefault="00B1014A" w:rsidP="00D23955">
      <w:pPr>
        <w:pStyle w:val="Title"/>
        <w:rPr>
          <w:b/>
          <w:bCs/>
          <w:szCs w:val="24"/>
        </w:rPr>
      </w:pPr>
    </w:p>
    <w:p w14:paraId="58EA610C" w14:textId="5643EACD" w:rsidR="00B1014A" w:rsidRDefault="00B1014A" w:rsidP="00D23955">
      <w:pPr>
        <w:pStyle w:val="Title"/>
        <w:rPr>
          <w:b/>
          <w:bCs/>
          <w:szCs w:val="24"/>
        </w:rPr>
      </w:pPr>
    </w:p>
    <w:p w14:paraId="57516ECE" w14:textId="41EB5AB5" w:rsidR="00B1014A" w:rsidRDefault="00B1014A" w:rsidP="00D23955">
      <w:pPr>
        <w:pStyle w:val="Title"/>
        <w:rPr>
          <w:b/>
          <w:bCs/>
          <w:szCs w:val="24"/>
        </w:rPr>
      </w:pPr>
    </w:p>
    <w:p w14:paraId="3AC5233F" w14:textId="010E84E4" w:rsidR="00B1014A" w:rsidRDefault="00B1014A" w:rsidP="00D23955">
      <w:pPr>
        <w:pStyle w:val="Title"/>
        <w:rPr>
          <w:b/>
          <w:bCs/>
          <w:szCs w:val="24"/>
        </w:rPr>
      </w:pPr>
    </w:p>
    <w:p w14:paraId="0E362A3D" w14:textId="77777777" w:rsidR="00B1014A" w:rsidRPr="00B1014A" w:rsidRDefault="00B1014A" w:rsidP="00D23955">
      <w:pPr>
        <w:pStyle w:val="Title"/>
        <w:rPr>
          <w:b/>
          <w:bCs/>
          <w:sz w:val="16"/>
          <w:szCs w:val="16"/>
        </w:rPr>
      </w:pP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635C29BC" w:rsidR="002944E1" w:rsidRDefault="002944E1" w:rsidP="00E95C0F">
      <w:pPr>
        <w:pStyle w:val="Title"/>
        <w:rPr>
          <w:b/>
          <w:bCs/>
          <w:szCs w:val="24"/>
        </w:rPr>
      </w:pPr>
    </w:p>
    <w:p w14:paraId="0EFDD71C" w14:textId="72A49826" w:rsidR="00A85134" w:rsidRDefault="00A85134" w:rsidP="00E95C0F">
      <w:pPr>
        <w:pStyle w:val="Title"/>
        <w:rPr>
          <w:b/>
          <w:bCs/>
          <w:szCs w:val="24"/>
        </w:rPr>
      </w:pPr>
    </w:p>
    <w:p w14:paraId="2F6DDD0C" w14:textId="7DE54197" w:rsidR="00A85134" w:rsidRDefault="00A85134" w:rsidP="00E95C0F">
      <w:pPr>
        <w:pStyle w:val="Title"/>
        <w:rPr>
          <w:b/>
          <w:bCs/>
          <w:szCs w:val="24"/>
        </w:rPr>
      </w:pPr>
    </w:p>
    <w:p w14:paraId="54D2F31A" w14:textId="37B992DB" w:rsidR="00A85134" w:rsidRDefault="00A85134" w:rsidP="00E95C0F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3472" behindDoc="0" locked="0" layoutInCell="1" allowOverlap="1" wp14:anchorId="26C36C34" wp14:editId="6543ABF4">
            <wp:simplePos x="0" y="0"/>
            <wp:positionH relativeFrom="margin">
              <wp:align>center</wp:align>
            </wp:positionH>
            <wp:positionV relativeFrom="paragraph">
              <wp:posOffset>-537845</wp:posOffset>
            </wp:positionV>
            <wp:extent cx="1240155" cy="1738712"/>
            <wp:effectExtent l="0" t="0" r="0" b="0"/>
            <wp:wrapNone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E3DE7" w14:textId="193FB63F" w:rsidR="00A85134" w:rsidRDefault="00CD0BC4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A28877" wp14:editId="15BAD5D3">
                <wp:simplePos x="0" y="0"/>
                <wp:positionH relativeFrom="margin">
                  <wp:posOffset>1179195</wp:posOffset>
                </wp:positionH>
                <wp:positionV relativeFrom="paragraph">
                  <wp:posOffset>12700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49E5F" w14:textId="77777777" w:rsidR="00CD0BC4" w:rsidRDefault="00CD0BC4" w:rsidP="00CD0BC4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274C9125" w14:textId="77777777" w:rsidR="00CD0BC4" w:rsidRPr="00C2171C" w:rsidRDefault="00CD0BC4" w:rsidP="00CD0BC4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8877" id="_x0000_s1030" type="#_x0000_t62" style="position:absolute;left:0;text-align:left;margin-left:92.85pt;margin-top:1pt;width:80.65pt;height:42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PExfi7fAAAACAEAAA8AAABkcnMvZG93bnJldi54&#10;bWxMj09LxDAQxe+C3yGM4M1NXddtrU0XFQVZBLEKurdsMzbF/ClNuo3f3vGkt3m8x5vfqzbJGnbA&#10;MfTeCThfZMDQtV71rhPw9vpwVgALUToljXco4BsDbOrjo0qWys/uBQ9N7BiVuFBKATrGoeQ8tBqt&#10;DAs/oCPv049WRpJjx9UoZyq3hi+zbM2t7B190HLAO43tVzNZAaZ5/tjO9+p9pfO0M09TesTdrRCn&#10;J+nmGljEFP/C8ItP6FAT095PTgVmSBeXOUUFLGkS+RernI69gGJ9Bbyu+P8B9Q8A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8TF+Lt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76549E5F" w14:textId="77777777" w:rsidR="00CD0BC4" w:rsidRDefault="00CD0BC4" w:rsidP="00CD0BC4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274C9125" w14:textId="77777777" w:rsidR="00CD0BC4" w:rsidRPr="00C2171C" w:rsidRDefault="00CD0BC4" w:rsidP="00CD0BC4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812D89" w14:textId="5B48F72F" w:rsidR="00A85134" w:rsidRDefault="00A85134" w:rsidP="00E95C0F">
      <w:pPr>
        <w:pStyle w:val="Title"/>
        <w:rPr>
          <w:b/>
          <w:bCs/>
          <w:szCs w:val="24"/>
        </w:rPr>
      </w:pPr>
    </w:p>
    <w:p w14:paraId="37A6AE81" w14:textId="10816501" w:rsidR="00A85134" w:rsidRDefault="00A85134" w:rsidP="00E95C0F">
      <w:pPr>
        <w:pStyle w:val="Title"/>
        <w:rPr>
          <w:b/>
          <w:bCs/>
          <w:szCs w:val="24"/>
        </w:rPr>
      </w:pPr>
    </w:p>
    <w:p w14:paraId="4F0C9E8B" w14:textId="77777777" w:rsidR="00A85134" w:rsidRDefault="00A85134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276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277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278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279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280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281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282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283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284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285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286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9E53" w14:textId="77777777" w:rsidR="00B86D40" w:rsidRDefault="00B86D40">
      <w:r>
        <w:separator/>
      </w:r>
    </w:p>
  </w:endnote>
  <w:endnote w:type="continuationSeparator" w:id="0">
    <w:p w14:paraId="45574E9C" w14:textId="77777777" w:rsidR="00B86D40" w:rsidRDefault="00B8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540DA" w14:textId="77777777" w:rsidR="00B86D40" w:rsidRDefault="00B86D40" w:rsidP="004C4BD6">
      <w:pPr>
        <w:bidi w:val="0"/>
      </w:pPr>
      <w:r>
        <w:separator/>
      </w:r>
    </w:p>
  </w:footnote>
  <w:footnote w:type="continuationSeparator" w:id="0">
    <w:p w14:paraId="74330CA3" w14:textId="77777777" w:rsidR="00B86D40" w:rsidRDefault="00B86D40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4E1809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83E4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134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1014A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D40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0BC4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7</TotalTime>
  <Pages>17</Pages>
  <Words>2668</Words>
  <Characters>15210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13</cp:revision>
  <cp:lastPrinted>2022-08-20T04:19:00Z</cp:lastPrinted>
  <dcterms:created xsi:type="dcterms:W3CDTF">2026-01-31T04:41:00Z</dcterms:created>
  <dcterms:modified xsi:type="dcterms:W3CDTF">2026-01-31T08:34:00Z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